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478F" w14:textId="77777777" w:rsidR="00126EBA" w:rsidRDefault="00523E17" w:rsidP="003B243F">
      <w:pPr>
        <w:pStyle w:val="Ondertitel"/>
        <w:numPr>
          <w:ilvl w:val="0"/>
          <w:numId w:val="0"/>
        </w:numPr>
        <w:rPr>
          <w:noProof/>
        </w:rPr>
      </w:pPr>
      <w:r w:rsidRPr="00EA2F83">
        <w:rPr>
          <w:noProof/>
          <w:color w:val="F3AB7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9395BE1" wp14:editId="5AA56DC4">
                <wp:simplePos x="0" y="0"/>
                <wp:positionH relativeFrom="page">
                  <wp:posOffset>2238126</wp:posOffset>
                </wp:positionH>
                <wp:positionV relativeFrom="paragraph">
                  <wp:posOffset>-1919612</wp:posOffset>
                </wp:positionV>
                <wp:extent cx="449580" cy="4922844"/>
                <wp:effectExtent l="0" t="7620" r="0" b="0"/>
                <wp:wrapNone/>
                <wp:docPr id="2035438268" name="Rechthoek: afgeronde bovenhoe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9580" cy="4922844"/>
                        </a:xfrm>
                        <a:prstGeom prst="round2SameRect">
                          <a:avLst/>
                        </a:prstGeom>
                        <a:solidFill>
                          <a:srgbClr val="72C6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160AB" id="Rechthoek: afgeronde bovenhoeken 6" o:spid="_x0000_s1026" style="position:absolute;margin-left:176.25pt;margin-top:-151.15pt;width:35.4pt;height:387.65pt;rotation:9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9580,492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" path="m74931,l374649,v41383,,74931,33548,74931,74931l449580,4922844r,l,4922844r,l,74931c,33548,33548,,74931,xe" fillcolor="#72c6d3" stroked="f" strokeweight="1pt">
                <v:stroke joinstyle="miter"/>
                <v:path arrowok="t" o:connecttype="custom" o:connectlocs="74931,0;374649,0;449580,74931;449580,4922844;449580,4922844;0,4922844;0,4922844;0,74931;74931,0" o:connectangles="0,0,0,0,0,0,0,0,0"/>
                <w10:wrap anchorx="page"/>
              </v:shape>
            </w:pict>
          </mc:Fallback>
        </mc:AlternateContent>
      </w:r>
      <w:r w:rsidR="00062D5B">
        <w:rPr>
          <w:noProof/>
        </w:rPr>
        <w:drawing>
          <wp:anchor distT="0" distB="0" distL="114300" distR="114300" simplePos="0" relativeHeight="251657217" behindDoc="0" locked="0" layoutInCell="1" allowOverlap="1" wp14:anchorId="32BF1D6D" wp14:editId="68D8AE52">
            <wp:simplePos x="0" y="0"/>
            <wp:positionH relativeFrom="margin">
              <wp:posOffset>4815205</wp:posOffset>
            </wp:positionH>
            <wp:positionV relativeFrom="paragraph">
              <wp:posOffset>-414019</wp:posOffset>
            </wp:positionV>
            <wp:extent cx="1028700" cy="1028700"/>
            <wp:effectExtent l="0" t="0" r="0" b="0"/>
            <wp:wrapNone/>
            <wp:docPr id="1829823935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823935" name="Graphic 1829823935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980D3E" w14:textId="1770D771" w:rsidR="00CA79E5" w:rsidRPr="0092068A" w:rsidRDefault="00CA79E5" w:rsidP="0092068A">
      <w:pPr>
        <w:pStyle w:val="HouVastTitel"/>
        <w:rPr>
          <w:rFonts w:ascii="Aptos" w:hAnsi="Aptos"/>
          <w:b/>
          <w:bCs/>
        </w:rPr>
      </w:pPr>
      <w:bookmarkStart w:id="0" w:name="_4._Voorbeeld_aanmeldformulier"/>
      <w:bookmarkStart w:id="1" w:name="_Toc210381887"/>
      <w:r w:rsidRPr="0092068A">
        <w:rPr>
          <w:rFonts w:ascii="Aptos" w:hAnsi="Aptos"/>
          <w:b/>
          <w:bCs/>
        </w:rPr>
        <w:t>Voorbeeld aanmeldformulier</w:t>
      </w:r>
      <w:bookmarkEnd w:id="0"/>
      <w:bookmarkEnd w:id="1"/>
    </w:p>
    <w:p w14:paraId="185E227D" w14:textId="77777777" w:rsidR="00CA79E5" w:rsidRPr="0092068A" w:rsidRDefault="00CA79E5" w:rsidP="00CA79E5">
      <w:pPr>
        <w:pStyle w:val="Kop2HouVast"/>
        <w:rPr>
          <w:rFonts w:ascii="Aptos" w:hAnsi="Aptos"/>
          <w:b/>
          <w:bCs/>
        </w:rPr>
      </w:pPr>
      <w:r w:rsidRPr="0092068A">
        <w:rPr>
          <w:rFonts w:ascii="Aptos" w:hAnsi="Aptos"/>
          <w:b/>
          <w:bCs/>
        </w:rPr>
        <w:t>Gegevens</w:t>
      </w:r>
    </w:p>
    <w:p w14:paraId="6E5DCAE8" w14:textId="585C9702" w:rsidR="00CA79E5" w:rsidRPr="00CA79E5" w:rsidRDefault="00CA79E5" w:rsidP="00CA79E5">
      <w:pPr>
        <w:rPr>
          <w:rFonts w:ascii="Aptos" w:hAnsi="Aptos" w:cs="Arial"/>
        </w:rPr>
      </w:pPr>
      <w:r w:rsidRPr="00CA79E5">
        <w:rPr>
          <w:rFonts w:ascii="Aptos" w:hAnsi="Aptos" w:cs="Arial"/>
        </w:rPr>
        <w:t xml:space="preserve">Naam van het gezin </w:t>
      </w:r>
      <w:r w:rsidRPr="00CA79E5">
        <w:rPr>
          <w:rFonts w:ascii="Aptos" w:hAnsi="Aptos" w:cs="Arial"/>
        </w:rPr>
        <w:tab/>
      </w:r>
      <w:r w:rsidRPr="00CA79E5">
        <w:rPr>
          <w:rFonts w:ascii="Aptos" w:hAnsi="Aptos" w:cs="Arial"/>
        </w:rPr>
        <w:tab/>
      </w:r>
      <w:r w:rsidRPr="00CA79E5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1675719534"/>
          <w:placeholder>
            <w:docPart w:val="DefaultPlaceholder_-1854013440"/>
          </w:placeholder>
          <w:showingPlcHdr/>
        </w:sdtPr>
        <w:sdtEndPr/>
        <w:sdtContent>
          <w:r w:rsidRPr="00E525F8">
            <w:rPr>
              <w:rStyle w:val="Tekstvantijdelijkeaanduiding"/>
            </w:rPr>
            <w:t>Klik of tik om tekst in te voeren.</w:t>
          </w:r>
        </w:sdtContent>
      </w:sdt>
    </w:p>
    <w:p w14:paraId="2C91093B" w14:textId="229BF7CA" w:rsidR="00CA79E5" w:rsidRPr="00CA79E5" w:rsidRDefault="00CA79E5" w:rsidP="00CA79E5">
      <w:pPr>
        <w:rPr>
          <w:rFonts w:ascii="Aptos" w:hAnsi="Aptos" w:cs="Arial"/>
        </w:rPr>
      </w:pPr>
      <w:r w:rsidRPr="00CA79E5">
        <w:rPr>
          <w:rFonts w:ascii="Aptos" w:hAnsi="Aptos" w:cs="Arial"/>
        </w:rPr>
        <w:t xml:space="preserve">Contactgegevens </w:t>
      </w:r>
      <w:r w:rsidRPr="00CA79E5">
        <w:rPr>
          <w:rFonts w:ascii="Aptos" w:hAnsi="Aptos" w:cs="Arial"/>
        </w:rPr>
        <w:tab/>
      </w:r>
      <w:r w:rsidRPr="00CA79E5">
        <w:rPr>
          <w:rFonts w:ascii="Aptos" w:hAnsi="Aptos" w:cs="Arial"/>
        </w:rPr>
        <w:tab/>
      </w:r>
      <w:r w:rsidRPr="00CA79E5"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1003825390"/>
          <w:placeholder>
            <w:docPart w:val="DefaultPlaceholder_-1854013440"/>
          </w:placeholder>
          <w:showingPlcHdr/>
        </w:sdtPr>
        <w:sdtEndPr/>
        <w:sdtContent>
          <w:r w:rsidRPr="00E525F8">
            <w:rPr>
              <w:rStyle w:val="Tekstvantijdelijkeaanduiding"/>
            </w:rPr>
            <w:t>Klik of tik om tekst in te voeren.</w:t>
          </w:r>
        </w:sdtContent>
      </w:sdt>
    </w:p>
    <w:p w14:paraId="64F878EE" w14:textId="77777777" w:rsidR="00CA79E5" w:rsidRDefault="00CA79E5" w:rsidP="00CA79E5">
      <w:pPr>
        <w:rPr>
          <w:rFonts w:ascii="Aptos" w:hAnsi="Aptos" w:cs="Arial"/>
        </w:rPr>
      </w:pPr>
    </w:p>
    <w:p w14:paraId="1D2F5847" w14:textId="049DDA79" w:rsidR="00CA79E5" w:rsidRDefault="00CA79E5" w:rsidP="00CA79E5">
      <w:pPr>
        <w:spacing w:after="0"/>
        <w:rPr>
          <w:rFonts w:ascii="Aptos" w:hAnsi="Aptos" w:cs="Arial"/>
        </w:rPr>
      </w:pPr>
      <w:r w:rsidRPr="00CA79E5">
        <w:rPr>
          <w:rFonts w:ascii="Aptos" w:hAnsi="Aptos" w:cs="Arial"/>
        </w:rPr>
        <w:t xml:space="preserve">Gezinssamenstelling </w:t>
      </w:r>
      <w:r>
        <w:rPr>
          <w:rFonts w:ascii="Aptos" w:hAnsi="Aptos" w:cs="Arial"/>
        </w:rPr>
        <w:tab/>
      </w:r>
      <w:r>
        <w:rPr>
          <w:rFonts w:ascii="Aptos" w:hAnsi="Aptos" w:cs="Arial"/>
        </w:rPr>
        <w:tab/>
      </w:r>
      <w:r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1306624539"/>
          <w:placeholder>
            <w:docPart w:val="DefaultPlaceholder_-1854013440"/>
          </w:placeholder>
          <w:showingPlcHdr/>
        </w:sdtPr>
        <w:sdtEndPr/>
        <w:sdtContent>
          <w:r w:rsidRPr="00E525F8">
            <w:rPr>
              <w:rStyle w:val="Tekstvantijdelijkeaanduiding"/>
            </w:rPr>
            <w:t>Klik of tik om tekst in te voeren.</w:t>
          </w:r>
        </w:sdtContent>
      </w:sdt>
    </w:p>
    <w:p w14:paraId="531BD561" w14:textId="171F0C80" w:rsidR="00CA79E5" w:rsidRPr="00CA79E5" w:rsidRDefault="00CA79E5" w:rsidP="00CA79E5">
      <w:pPr>
        <w:spacing w:after="0"/>
        <w:rPr>
          <w:rFonts w:ascii="Aptos" w:hAnsi="Aptos" w:cs="Arial"/>
        </w:rPr>
      </w:pPr>
      <w:r w:rsidRPr="00CA79E5">
        <w:rPr>
          <w:rFonts w:ascii="Aptos" w:hAnsi="Aptos" w:cs="Arial"/>
        </w:rPr>
        <w:t xml:space="preserve">(namen en geboortedata) </w:t>
      </w:r>
      <w:r w:rsidRPr="00CA79E5">
        <w:rPr>
          <w:rFonts w:ascii="Aptos" w:hAnsi="Aptos" w:cs="Arial"/>
        </w:rPr>
        <w:tab/>
      </w:r>
    </w:p>
    <w:p w14:paraId="72BEF7C8" w14:textId="77777777" w:rsidR="00CA79E5" w:rsidRDefault="00CA79E5" w:rsidP="00CA79E5">
      <w:pPr>
        <w:rPr>
          <w:rFonts w:ascii="Aptos" w:hAnsi="Aptos" w:cs="Arial"/>
        </w:rPr>
      </w:pPr>
    </w:p>
    <w:p w14:paraId="389CC864" w14:textId="18B58C6C" w:rsidR="00CA79E5" w:rsidRDefault="00CA79E5" w:rsidP="00CA79E5">
      <w:pPr>
        <w:spacing w:after="0"/>
        <w:rPr>
          <w:rFonts w:ascii="Aptos" w:hAnsi="Aptos" w:cs="Arial"/>
        </w:rPr>
      </w:pPr>
      <w:r w:rsidRPr="00CA79E5">
        <w:rPr>
          <w:rFonts w:ascii="Aptos" w:hAnsi="Aptos" w:cs="Arial"/>
        </w:rPr>
        <w:t xml:space="preserve">Belangrijke mensen </w:t>
      </w:r>
      <w:r>
        <w:rPr>
          <w:rFonts w:ascii="Aptos" w:hAnsi="Aptos" w:cs="Arial"/>
        </w:rPr>
        <w:tab/>
      </w:r>
      <w:r>
        <w:rPr>
          <w:rFonts w:ascii="Aptos" w:hAnsi="Aptos" w:cs="Arial"/>
        </w:rPr>
        <w:tab/>
      </w:r>
      <w:r>
        <w:rPr>
          <w:rFonts w:ascii="Aptos" w:hAnsi="Aptos" w:cs="Arial"/>
        </w:rPr>
        <w:tab/>
      </w:r>
      <w:sdt>
        <w:sdtPr>
          <w:rPr>
            <w:rFonts w:ascii="Aptos" w:hAnsi="Aptos" w:cs="Arial"/>
          </w:rPr>
          <w:id w:val="-1085456113"/>
          <w:placeholder>
            <w:docPart w:val="DefaultPlaceholder_-1854013440"/>
          </w:placeholder>
          <w:showingPlcHdr/>
        </w:sdtPr>
        <w:sdtEndPr/>
        <w:sdtContent>
          <w:r w:rsidRPr="00E525F8">
            <w:rPr>
              <w:rStyle w:val="Tekstvantijdelijkeaanduiding"/>
            </w:rPr>
            <w:t>Klik of tik om tekst in te voeren.</w:t>
          </w:r>
        </w:sdtContent>
      </w:sdt>
    </w:p>
    <w:p w14:paraId="6DD5C5E0" w14:textId="2334B8A8" w:rsidR="00CA79E5" w:rsidRPr="00CA79E5" w:rsidRDefault="00CA79E5" w:rsidP="00CA79E5">
      <w:pPr>
        <w:spacing w:after="0"/>
        <w:rPr>
          <w:rFonts w:ascii="Aptos" w:hAnsi="Aptos" w:cs="Arial"/>
        </w:rPr>
      </w:pPr>
      <w:r w:rsidRPr="00CA79E5">
        <w:rPr>
          <w:rFonts w:ascii="Aptos" w:hAnsi="Aptos" w:cs="Arial"/>
        </w:rPr>
        <w:t xml:space="preserve">rondom het gezin </w:t>
      </w:r>
      <w:r w:rsidRPr="00CA79E5">
        <w:rPr>
          <w:rFonts w:ascii="Aptos" w:hAnsi="Aptos" w:cs="Arial"/>
        </w:rPr>
        <w:tab/>
      </w:r>
      <w:r w:rsidRPr="00CA79E5">
        <w:rPr>
          <w:rFonts w:ascii="Aptos" w:hAnsi="Aptos" w:cs="Arial"/>
        </w:rPr>
        <w:tab/>
      </w:r>
    </w:p>
    <w:p w14:paraId="026715C5" w14:textId="77777777" w:rsidR="00CA79E5" w:rsidRDefault="00CA79E5" w:rsidP="00CA79E5">
      <w:pPr>
        <w:rPr>
          <w:rFonts w:ascii="Aptos" w:hAnsi="Aptos" w:cs="Arial"/>
        </w:rPr>
      </w:pPr>
    </w:p>
    <w:p w14:paraId="3D1501D6" w14:textId="5A5FFC1B" w:rsidR="00CA79E5" w:rsidRPr="003E512C" w:rsidRDefault="00CA79E5" w:rsidP="00CA79E5">
      <w:pPr>
        <w:rPr>
          <w:rFonts w:cs="Arial"/>
          <w:sz w:val="16"/>
          <w:szCs w:val="16"/>
        </w:rPr>
      </w:pPr>
      <w:r w:rsidRPr="00CA79E5">
        <w:rPr>
          <w:rFonts w:ascii="Aptos" w:hAnsi="Aptos" w:cs="Arial"/>
        </w:rPr>
        <w:t xml:space="preserve">Verwijzer </w:t>
      </w:r>
      <w:r w:rsidRPr="00CA79E5">
        <w:rPr>
          <w:rFonts w:ascii="Aptos" w:hAnsi="Aptos" w:cs="Arial"/>
        </w:rPr>
        <w:tab/>
      </w:r>
      <w:r w:rsidRPr="00CA79E5">
        <w:rPr>
          <w:rFonts w:ascii="Aptos" w:hAnsi="Aptos" w:cs="Arial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sdt>
        <w:sdtPr>
          <w:rPr>
            <w:rFonts w:ascii="Aptos" w:hAnsi="Aptos" w:cs="Arial"/>
          </w:rPr>
          <w:id w:val="804973805"/>
          <w:placeholder>
            <w:docPart w:val="AF243CB5E5BC4A049F266EDD7354E7ED"/>
          </w:placeholder>
          <w:showingPlcHdr/>
        </w:sdtPr>
        <w:sdtEndPr/>
        <w:sdtContent>
          <w:r w:rsidRPr="00E525F8">
            <w:rPr>
              <w:rStyle w:val="Tekstvantijdelijkeaanduiding"/>
            </w:rPr>
            <w:t>Klik of tik om tekst in te voeren.</w:t>
          </w:r>
        </w:sdtContent>
      </w:sdt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</w:p>
    <w:p w14:paraId="20CDF5DF" w14:textId="351A92AE" w:rsidR="00CA79E5" w:rsidRDefault="0092068A" w:rsidP="00CA79E5">
      <w:pPr>
        <w:rPr>
          <w:rFonts w:cs="Arial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5" behindDoc="0" locked="0" layoutInCell="1" allowOverlap="1" wp14:anchorId="6D8B5CEB" wp14:editId="6E8DD895">
                <wp:simplePos x="0" y="0"/>
                <wp:positionH relativeFrom="column">
                  <wp:posOffset>501656</wp:posOffset>
                </wp:positionH>
                <wp:positionV relativeFrom="paragraph">
                  <wp:posOffset>5262280</wp:posOffset>
                </wp:positionV>
                <wp:extent cx="3520183" cy="1404620"/>
                <wp:effectExtent l="0" t="0" r="4445" b="762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018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CF5C0" w14:textId="1A34790F" w:rsidR="0092068A" w:rsidRDefault="0092068A"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*</w:t>
                            </w:r>
                            <w:r w:rsidRPr="007D044F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Vul in: 0 = nee, niet van toepassing; 1 = een beetje van toepassing; 2 = ja, van toepassing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8B5CE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9.5pt;margin-top:414.35pt;width:277.2pt;height:110.6pt;z-index:25165926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" stroked="f">
                <v:textbox style="mso-fit-shape-to-text:t">
                  <w:txbxContent>
                    <w:p w14:paraId="76ACF5C0" w14:textId="1A34790F" w:rsidR="0092068A" w:rsidRDefault="0092068A"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*</w:t>
                      </w:r>
                      <w:r w:rsidRPr="007D044F">
                        <w:rPr>
                          <w:rFonts w:ascii="Verdana" w:hAnsi="Verdana"/>
                          <w:sz w:val="16"/>
                          <w:szCs w:val="16"/>
                        </w:rPr>
                        <w:t>Vul in: 0 = nee, niet van toepassing; 1 = een beetje van toepassing; 2 = ja, van toepassing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67" w:type="dxa"/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823"/>
        <w:gridCol w:w="1417"/>
        <w:gridCol w:w="3827"/>
      </w:tblGrid>
      <w:tr w:rsidR="00CA79E5" w:rsidRPr="003E512C" w14:paraId="0FDBD2B3" w14:textId="77777777" w:rsidTr="0092068A">
        <w:trPr>
          <w:trHeight w:val="449"/>
        </w:trPr>
        <w:tc>
          <w:tcPr>
            <w:tcW w:w="3823" w:type="dxa"/>
            <w:shd w:val="clear" w:color="auto" w:fill="72C6D3"/>
          </w:tcPr>
          <w:p w14:paraId="7B8B5661" w14:textId="77777777" w:rsidR="00CA79E5" w:rsidRPr="00CA79E5" w:rsidRDefault="00CA79E5" w:rsidP="00CA79E5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/>
              </w:rPr>
              <w:t>Indicatie</w:t>
            </w:r>
          </w:p>
          <w:p w14:paraId="2B7DC771" w14:textId="77777777" w:rsidR="00CA79E5" w:rsidRPr="00CA79E5" w:rsidRDefault="00CA79E5" w:rsidP="00CA79E5">
            <w:pPr>
              <w:spacing w:after="0"/>
              <w:rPr>
                <w:rFonts w:ascii="Aptos" w:hAnsi="Aptos" w:cs="Arial"/>
                <w:bCs/>
              </w:rPr>
            </w:pPr>
            <w:r w:rsidRPr="00CA79E5">
              <w:rPr>
                <w:rFonts w:ascii="Aptos" w:hAnsi="Aptos" w:cs="Arial"/>
                <w:bCs/>
              </w:rPr>
              <w:t>Is dit een gezin voor HouVast (i of w)?</w:t>
            </w:r>
          </w:p>
        </w:tc>
        <w:tc>
          <w:tcPr>
            <w:tcW w:w="1417" w:type="dxa"/>
            <w:shd w:val="clear" w:color="auto" w:fill="72C6D3"/>
          </w:tcPr>
          <w:p w14:paraId="13590BCD" w14:textId="7F8B227F" w:rsidR="00CA79E5" w:rsidRPr="00CA79E5" w:rsidRDefault="00CA79E5" w:rsidP="00CA79E5">
            <w:pPr>
              <w:spacing w:after="0"/>
              <w:rPr>
                <w:rFonts w:ascii="Aptos" w:hAnsi="Aptos" w:cs="Arial"/>
                <w:bCs/>
              </w:rPr>
            </w:pPr>
            <w:r w:rsidRPr="00CA79E5">
              <w:rPr>
                <w:rFonts w:ascii="Aptos" w:hAnsi="Aptos" w:cs="Arial"/>
                <w:b/>
              </w:rPr>
              <w:t>Score</w:t>
            </w:r>
            <w:r w:rsidR="0092068A">
              <w:rPr>
                <w:rFonts w:ascii="Aptos" w:hAnsi="Aptos" w:cs="Arial"/>
                <w:b/>
              </w:rPr>
              <w:t>*</w:t>
            </w:r>
          </w:p>
        </w:tc>
        <w:tc>
          <w:tcPr>
            <w:tcW w:w="3827" w:type="dxa"/>
            <w:shd w:val="clear" w:color="auto" w:fill="72C6D3"/>
          </w:tcPr>
          <w:p w14:paraId="56B95076" w14:textId="77777777" w:rsidR="00CA79E5" w:rsidRDefault="00CA79E5" w:rsidP="00CA79E5">
            <w:pPr>
              <w:spacing w:after="0"/>
              <w:rPr>
                <w:rFonts w:ascii="Aptos" w:hAnsi="Aptos" w:cs="Arial"/>
                <w:bCs/>
              </w:rPr>
            </w:pPr>
            <w:r w:rsidRPr="00CA79E5">
              <w:rPr>
                <w:rFonts w:ascii="Aptos" w:hAnsi="Aptos" w:cs="Arial"/>
                <w:b/>
              </w:rPr>
              <w:t>Hoe speelt het in dit gezin?</w:t>
            </w:r>
            <w:r w:rsidRPr="00CA79E5">
              <w:rPr>
                <w:rFonts w:ascii="Aptos" w:hAnsi="Aptos" w:cs="Arial"/>
                <w:bCs/>
              </w:rPr>
              <w:t xml:space="preserve"> </w:t>
            </w:r>
          </w:p>
          <w:p w14:paraId="5A267177" w14:textId="26DF11C4" w:rsidR="00CA79E5" w:rsidRPr="00CA79E5" w:rsidRDefault="00CA79E5" w:rsidP="00CA79E5">
            <w:pPr>
              <w:spacing w:after="0"/>
              <w:rPr>
                <w:rFonts w:ascii="Aptos" w:hAnsi="Aptos" w:cs="Arial"/>
                <w:bCs/>
              </w:rPr>
            </w:pPr>
            <w:r w:rsidRPr="00CA79E5">
              <w:rPr>
                <w:rFonts w:ascii="Aptos" w:hAnsi="Aptos" w:cs="Arial"/>
                <w:bCs/>
              </w:rPr>
              <w:t>Licht kort toe.</w:t>
            </w:r>
          </w:p>
        </w:tc>
      </w:tr>
      <w:tr w:rsidR="00CA79E5" w:rsidRPr="003E512C" w14:paraId="3C21C822" w14:textId="77777777" w:rsidTr="0092068A">
        <w:trPr>
          <w:trHeight w:val="449"/>
        </w:trPr>
        <w:tc>
          <w:tcPr>
            <w:tcW w:w="3823" w:type="dxa"/>
            <w:shd w:val="clear" w:color="auto" w:fill="E8F5F7"/>
          </w:tcPr>
          <w:p w14:paraId="0C1A3D2D" w14:textId="77777777" w:rsidR="00CA79E5" w:rsidRPr="00CA79E5" w:rsidRDefault="00CA79E5" w:rsidP="0092068A">
            <w:pPr>
              <w:spacing w:after="0"/>
              <w:rPr>
                <w:rFonts w:ascii="Aptos" w:hAnsi="Aptos" w:cs="Arial"/>
                <w:bCs/>
              </w:rPr>
            </w:pPr>
            <w:r w:rsidRPr="00CA79E5">
              <w:rPr>
                <w:rFonts w:ascii="Aptos" w:hAnsi="Aptos" w:cs="Arial"/>
                <w:bCs/>
              </w:rPr>
              <w:t xml:space="preserve">Een of beide ouder(s) functioneert op niveau LVB? </w:t>
            </w:r>
          </w:p>
          <w:p w14:paraId="117C6789" w14:textId="77777777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</w:p>
        </w:tc>
        <w:tc>
          <w:tcPr>
            <w:tcW w:w="1417" w:type="dxa"/>
            <w:shd w:val="clear" w:color="auto" w:fill="E8F5F7"/>
          </w:tcPr>
          <w:p w14:paraId="5878F09B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100466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0</w:t>
            </w:r>
          </w:p>
          <w:p w14:paraId="0EB6C140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19924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1</w:t>
            </w:r>
          </w:p>
          <w:p w14:paraId="6C9CBE5F" w14:textId="1F3EF706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53423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2</w:t>
            </w:r>
          </w:p>
        </w:tc>
        <w:sdt>
          <w:sdtPr>
            <w:rPr>
              <w:rFonts w:ascii="Aptos" w:hAnsi="Aptos" w:cs="Arial"/>
              <w:bCs/>
            </w:rPr>
            <w:id w:val="-15951651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E8F5F7"/>
              </w:tcPr>
              <w:p w14:paraId="544026EA" w14:textId="777F029E" w:rsidR="00CA79E5" w:rsidRPr="0092068A" w:rsidRDefault="00CA79E5" w:rsidP="0092068A">
                <w:pPr>
                  <w:spacing w:after="0"/>
                  <w:rPr>
                    <w:rFonts w:ascii="Aptos" w:hAnsi="Aptos" w:cs="Arial"/>
                    <w:bCs/>
                  </w:rPr>
                </w:pPr>
                <w:r w:rsidRPr="0092068A">
                  <w:rPr>
                    <w:rStyle w:val="Tekstvantijdelijkeaanduiding"/>
                    <w:rFonts w:ascii="Aptos" w:hAnsi="Aptos"/>
                  </w:rPr>
                  <w:t>Klik of tik om tekst in te voeren.</w:t>
                </w:r>
              </w:p>
            </w:tc>
          </w:sdtContent>
        </w:sdt>
      </w:tr>
      <w:tr w:rsidR="00CA79E5" w:rsidRPr="003E512C" w14:paraId="3C1F9A42" w14:textId="77777777" w:rsidTr="0092068A">
        <w:trPr>
          <w:trHeight w:val="449"/>
        </w:trPr>
        <w:tc>
          <w:tcPr>
            <w:tcW w:w="3823" w:type="dxa"/>
            <w:shd w:val="clear" w:color="auto" w:fill="F4FAFB"/>
          </w:tcPr>
          <w:p w14:paraId="710A0613" w14:textId="7870C6A9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Cs/>
              </w:rPr>
              <w:t>(Dreigende) opvoedproblemen?</w:t>
            </w:r>
          </w:p>
        </w:tc>
        <w:tc>
          <w:tcPr>
            <w:tcW w:w="1417" w:type="dxa"/>
            <w:shd w:val="clear" w:color="auto" w:fill="F4FAFB"/>
          </w:tcPr>
          <w:p w14:paraId="40464983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168756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0</w:t>
            </w:r>
          </w:p>
          <w:p w14:paraId="637F09B8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89851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1</w:t>
            </w:r>
          </w:p>
          <w:p w14:paraId="28980C94" w14:textId="1BA4BD99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9297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2</w:t>
            </w:r>
          </w:p>
        </w:tc>
        <w:sdt>
          <w:sdtPr>
            <w:rPr>
              <w:rFonts w:ascii="Aptos" w:hAnsi="Aptos" w:cs="Arial"/>
              <w:bCs/>
            </w:rPr>
            <w:id w:val="-11707122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F4FAFB"/>
              </w:tcPr>
              <w:p w14:paraId="6C27561D" w14:textId="10231EE2" w:rsidR="00CA79E5" w:rsidRPr="0092068A" w:rsidRDefault="00CA79E5" w:rsidP="0092068A">
                <w:pPr>
                  <w:spacing w:after="0"/>
                  <w:rPr>
                    <w:rFonts w:ascii="Aptos" w:hAnsi="Aptos" w:cs="Arial"/>
                    <w:bCs/>
                  </w:rPr>
                </w:pPr>
                <w:r w:rsidRPr="0092068A">
                  <w:rPr>
                    <w:rStyle w:val="Tekstvantijdelijkeaanduiding"/>
                    <w:rFonts w:ascii="Aptos" w:hAnsi="Aptos"/>
                  </w:rPr>
                  <w:t>Klik of tik om tekst in te voeren.</w:t>
                </w:r>
              </w:p>
            </w:tc>
          </w:sdtContent>
        </w:sdt>
      </w:tr>
      <w:tr w:rsidR="00CA79E5" w:rsidRPr="003E512C" w14:paraId="69961D9B" w14:textId="77777777" w:rsidTr="0092068A">
        <w:trPr>
          <w:trHeight w:val="449"/>
        </w:trPr>
        <w:tc>
          <w:tcPr>
            <w:tcW w:w="3823" w:type="dxa"/>
            <w:shd w:val="clear" w:color="auto" w:fill="E8F5F7"/>
          </w:tcPr>
          <w:p w14:paraId="734A3398" w14:textId="77777777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Cs/>
              </w:rPr>
              <w:t>Minder steun uit het netwerk dan het gezin nodig</w:t>
            </w:r>
          </w:p>
          <w:p w14:paraId="180494C0" w14:textId="00AA4E47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Cs/>
              </w:rPr>
              <w:t>heeft?</w:t>
            </w:r>
          </w:p>
        </w:tc>
        <w:tc>
          <w:tcPr>
            <w:tcW w:w="1417" w:type="dxa"/>
            <w:shd w:val="clear" w:color="auto" w:fill="E8F5F7"/>
          </w:tcPr>
          <w:p w14:paraId="54E1735E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58669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0</w:t>
            </w:r>
          </w:p>
          <w:p w14:paraId="6813BF61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849605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1</w:t>
            </w:r>
          </w:p>
          <w:p w14:paraId="02CB4552" w14:textId="58A1CB19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202027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2</w:t>
            </w:r>
          </w:p>
        </w:tc>
        <w:sdt>
          <w:sdtPr>
            <w:rPr>
              <w:rFonts w:ascii="Aptos" w:hAnsi="Aptos" w:cs="Arial"/>
              <w:bCs/>
            </w:rPr>
            <w:id w:val="19235189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E8F5F7"/>
              </w:tcPr>
              <w:p w14:paraId="4B2F1DC6" w14:textId="70B93A8B" w:rsidR="00CA79E5" w:rsidRPr="0092068A" w:rsidRDefault="00CA79E5" w:rsidP="0092068A">
                <w:pPr>
                  <w:spacing w:after="0"/>
                  <w:rPr>
                    <w:rFonts w:ascii="Aptos" w:hAnsi="Aptos" w:cs="Arial"/>
                    <w:bCs/>
                  </w:rPr>
                </w:pPr>
                <w:r w:rsidRPr="0092068A">
                  <w:rPr>
                    <w:rStyle w:val="Tekstvantijdelijkeaanduiding"/>
                    <w:rFonts w:ascii="Aptos" w:hAnsi="Aptos"/>
                  </w:rPr>
                  <w:t>Klik of tik om tekst in te voeren.</w:t>
                </w:r>
              </w:p>
            </w:tc>
          </w:sdtContent>
        </w:sdt>
      </w:tr>
      <w:tr w:rsidR="00CA79E5" w:rsidRPr="003E512C" w14:paraId="69533CA1" w14:textId="77777777" w:rsidTr="0092068A">
        <w:trPr>
          <w:trHeight w:val="449"/>
        </w:trPr>
        <w:tc>
          <w:tcPr>
            <w:tcW w:w="3823" w:type="dxa"/>
            <w:shd w:val="clear" w:color="auto" w:fill="F4FAFB"/>
          </w:tcPr>
          <w:p w14:paraId="7BD261D6" w14:textId="7A0F0773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Cs/>
              </w:rPr>
              <w:t>(Minimale) bereidheid om steun te accepteren?</w:t>
            </w:r>
          </w:p>
        </w:tc>
        <w:tc>
          <w:tcPr>
            <w:tcW w:w="1417" w:type="dxa"/>
            <w:shd w:val="clear" w:color="auto" w:fill="F4FAFB"/>
          </w:tcPr>
          <w:p w14:paraId="6E72BAC3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154436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0</w:t>
            </w:r>
          </w:p>
          <w:p w14:paraId="4273C559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11888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1</w:t>
            </w:r>
          </w:p>
          <w:p w14:paraId="51005324" w14:textId="6E66C092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104197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2</w:t>
            </w:r>
          </w:p>
        </w:tc>
        <w:sdt>
          <w:sdtPr>
            <w:rPr>
              <w:rFonts w:ascii="Aptos" w:hAnsi="Aptos" w:cs="Arial"/>
              <w:bCs/>
            </w:rPr>
            <w:id w:val="18521415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F4FAFB"/>
              </w:tcPr>
              <w:p w14:paraId="1482646C" w14:textId="362A491C" w:rsidR="00CA79E5" w:rsidRPr="0092068A" w:rsidRDefault="00CA79E5" w:rsidP="0092068A">
                <w:pPr>
                  <w:spacing w:after="0"/>
                  <w:rPr>
                    <w:rFonts w:ascii="Aptos" w:hAnsi="Aptos" w:cs="Arial"/>
                    <w:bCs/>
                  </w:rPr>
                </w:pPr>
                <w:r w:rsidRPr="0092068A">
                  <w:rPr>
                    <w:rStyle w:val="Tekstvantijdelijkeaanduiding"/>
                    <w:rFonts w:ascii="Aptos" w:hAnsi="Aptos"/>
                  </w:rPr>
                  <w:t>Klik of tik om tekst in te voeren.</w:t>
                </w:r>
              </w:p>
            </w:tc>
          </w:sdtContent>
        </w:sdt>
      </w:tr>
      <w:tr w:rsidR="00CA79E5" w:rsidRPr="003E512C" w14:paraId="65DD41C6" w14:textId="77777777" w:rsidTr="0092068A">
        <w:trPr>
          <w:trHeight w:val="449"/>
        </w:trPr>
        <w:tc>
          <w:tcPr>
            <w:tcW w:w="3823" w:type="dxa"/>
            <w:shd w:val="clear" w:color="auto" w:fill="E8F5F7"/>
          </w:tcPr>
          <w:p w14:paraId="3E8FCEF8" w14:textId="0943A55B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Cs/>
              </w:rPr>
              <w:t>Beperkte opvoedvaardigheden van ouders?</w:t>
            </w:r>
          </w:p>
        </w:tc>
        <w:tc>
          <w:tcPr>
            <w:tcW w:w="1417" w:type="dxa"/>
            <w:shd w:val="clear" w:color="auto" w:fill="E8F5F7"/>
          </w:tcPr>
          <w:p w14:paraId="5B776398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30324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0</w:t>
            </w:r>
          </w:p>
          <w:p w14:paraId="0E349656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46974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1</w:t>
            </w:r>
          </w:p>
          <w:p w14:paraId="2E03D656" w14:textId="12782C19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167530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2</w:t>
            </w:r>
          </w:p>
        </w:tc>
        <w:sdt>
          <w:sdtPr>
            <w:rPr>
              <w:rFonts w:ascii="Aptos" w:hAnsi="Aptos" w:cs="Arial"/>
              <w:bCs/>
            </w:rPr>
            <w:id w:val="-20354813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E8F5F7"/>
              </w:tcPr>
              <w:p w14:paraId="64427DB4" w14:textId="07E5C245" w:rsidR="00CA79E5" w:rsidRPr="0092068A" w:rsidRDefault="00CA79E5" w:rsidP="0092068A">
                <w:pPr>
                  <w:spacing w:after="0"/>
                  <w:rPr>
                    <w:rFonts w:ascii="Aptos" w:hAnsi="Aptos" w:cs="Arial"/>
                    <w:bCs/>
                  </w:rPr>
                </w:pPr>
                <w:r w:rsidRPr="0092068A">
                  <w:rPr>
                    <w:rStyle w:val="Tekstvantijdelijkeaanduiding"/>
                    <w:rFonts w:ascii="Aptos" w:hAnsi="Aptos"/>
                  </w:rPr>
                  <w:t>Klik of tik om tekst in te voeren.</w:t>
                </w:r>
              </w:p>
            </w:tc>
          </w:sdtContent>
        </w:sdt>
      </w:tr>
      <w:tr w:rsidR="00CA79E5" w:rsidRPr="003E512C" w14:paraId="4ACA2F3E" w14:textId="77777777" w:rsidTr="0092068A">
        <w:trPr>
          <w:trHeight w:val="449"/>
        </w:trPr>
        <w:tc>
          <w:tcPr>
            <w:tcW w:w="3823" w:type="dxa"/>
            <w:shd w:val="clear" w:color="auto" w:fill="F4FAFB"/>
          </w:tcPr>
          <w:p w14:paraId="686F87BF" w14:textId="23839735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Cs/>
              </w:rPr>
              <w:t>(Beginnende) stabiliteit en veiligheid?</w:t>
            </w:r>
          </w:p>
        </w:tc>
        <w:tc>
          <w:tcPr>
            <w:tcW w:w="1417" w:type="dxa"/>
            <w:shd w:val="clear" w:color="auto" w:fill="F4FAFB"/>
          </w:tcPr>
          <w:p w14:paraId="3B496882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131706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0</w:t>
            </w:r>
          </w:p>
          <w:p w14:paraId="0A3B1D12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1992136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1</w:t>
            </w:r>
          </w:p>
          <w:p w14:paraId="19B78667" w14:textId="18D6E6DA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159172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2</w:t>
            </w:r>
          </w:p>
        </w:tc>
        <w:sdt>
          <w:sdtPr>
            <w:rPr>
              <w:rFonts w:ascii="Aptos" w:hAnsi="Aptos" w:cs="Arial"/>
              <w:bCs/>
            </w:rPr>
            <w:id w:val="7982680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F4FAFB"/>
              </w:tcPr>
              <w:p w14:paraId="30ABD2FE" w14:textId="51DEFF2D" w:rsidR="00CA79E5" w:rsidRPr="0092068A" w:rsidRDefault="00CA79E5" w:rsidP="0092068A">
                <w:pPr>
                  <w:spacing w:after="0"/>
                  <w:rPr>
                    <w:rFonts w:ascii="Aptos" w:hAnsi="Aptos" w:cs="Arial"/>
                    <w:bCs/>
                  </w:rPr>
                </w:pPr>
                <w:r w:rsidRPr="0092068A">
                  <w:rPr>
                    <w:rStyle w:val="Tekstvantijdelijkeaanduiding"/>
                    <w:rFonts w:ascii="Aptos" w:hAnsi="Aptos"/>
                  </w:rPr>
                  <w:t>Klik of tik om tekst in te voeren.</w:t>
                </w:r>
              </w:p>
            </w:tc>
          </w:sdtContent>
        </w:sdt>
      </w:tr>
      <w:tr w:rsidR="00CA79E5" w:rsidRPr="003E512C" w14:paraId="4A68A8D6" w14:textId="77777777" w:rsidTr="0092068A">
        <w:trPr>
          <w:trHeight w:val="449"/>
        </w:trPr>
        <w:tc>
          <w:tcPr>
            <w:tcW w:w="3823" w:type="dxa"/>
            <w:shd w:val="clear" w:color="auto" w:fill="E8F5F7"/>
          </w:tcPr>
          <w:p w14:paraId="3EC42878" w14:textId="6F6B1913" w:rsidR="00CA79E5" w:rsidRPr="00CA79E5" w:rsidRDefault="00CA79E5" w:rsidP="0092068A">
            <w:pPr>
              <w:spacing w:after="0"/>
              <w:rPr>
                <w:rFonts w:ascii="Aptos" w:hAnsi="Aptos"/>
                <w:bCs/>
              </w:rPr>
            </w:pPr>
            <w:r w:rsidRPr="00CA79E5">
              <w:rPr>
                <w:rFonts w:ascii="Aptos" w:hAnsi="Aptos"/>
                <w:bCs/>
              </w:rPr>
              <w:t>Zonder aanvullende hulp wordt achteruitgang voorzien?</w:t>
            </w:r>
          </w:p>
        </w:tc>
        <w:tc>
          <w:tcPr>
            <w:tcW w:w="1417" w:type="dxa"/>
            <w:shd w:val="clear" w:color="auto" w:fill="E8F5F7"/>
          </w:tcPr>
          <w:p w14:paraId="6AF3B451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24785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0</w:t>
            </w:r>
          </w:p>
          <w:p w14:paraId="22597559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19828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1</w:t>
            </w:r>
          </w:p>
          <w:p w14:paraId="06515A24" w14:textId="5CF79CCA" w:rsidR="00CA79E5" w:rsidRPr="00CA79E5" w:rsidRDefault="0097453E" w:rsidP="0092068A">
            <w:pPr>
              <w:spacing w:after="0"/>
              <w:rPr>
                <w:rFonts w:ascii="Aptos" w:hAnsi="Aptos" w:cs="Arial"/>
                <w:bCs/>
              </w:rPr>
            </w:pPr>
            <w:sdt>
              <w:sdtPr>
                <w:rPr>
                  <w:rFonts w:ascii="Aptos" w:hAnsi="Aptos" w:cs="Arial"/>
                  <w:bCs/>
                </w:rPr>
                <w:id w:val="-130677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b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bCs/>
              </w:rPr>
              <w:t xml:space="preserve"> 2</w:t>
            </w:r>
          </w:p>
        </w:tc>
        <w:sdt>
          <w:sdtPr>
            <w:rPr>
              <w:rFonts w:ascii="Aptos" w:hAnsi="Aptos" w:cs="Arial"/>
              <w:bCs/>
            </w:rPr>
            <w:id w:val="16068494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E8F5F7"/>
              </w:tcPr>
              <w:p w14:paraId="79FBC2AF" w14:textId="0928B233" w:rsidR="00CA79E5" w:rsidRPr="00CA79E5" w:rsidRDefault="00CA79E5" w:rsidP="0092068A">
                <w:pPr>
                  <w:spacing w:after="0"/>
                  <w:rPr>
                    <w:rFonts w:ascii="Aptos" w:hAnsi="Aptos" w:cs="Arial"/>
                    <w:bCs/>
                  </w:rPr>
                </w:pPr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618ADD18" w14:textId="5B10F883" w:rsidR="00CA79E5" w:rsidRDefault="00CA79E5" w:rsidP="0092068A">
      <w:pPr>
        <w:spacing w:after="0"/>
      </w:pPr>
    </w:p>
    <w:tbl>
      <w:tblPr>
        <w:tblW w:w="9067" w:type="dxa"/>
        <w:tblLayout w:type="fixed"/>
        <w:tblLook w:val="01E0" w:firstRow="1" w:lastRow="1" w:firstColumn="1" w:lastColumn="1" w:noHBand="0" w:noVBand="0"/>
      </w:tblPr>
      <w:tblGrid>
        <w:gridCol w:w="3823"/>
        <w:gridCol w:w="1417"/>
        <w:gridCol w:w="3827"/>
      </w:tblGrid>
      <w:tr w:rsidR="00CA79E5" w:rsidRPr="003E512C" w14:paraId="0C4E5E90" w14:textId="77777777" w:rsidTr="0092068A">
        <w:trPr>
          <w:trHeight w:val="449"/>
        </w:trPr>
        <w:tc>
          <w:tcPr>
            <w:tcW w:w="3823" w:type="dxa"/>
            <w:shd w:val="clear" w:color="auto" w:fill="72C6D3"/>
          </w:tcPr>
          <w:p w14:paraId="08453486" w14:textId="4D99F5A1" w:rsidR="00CA79E5" w:rsidRPr="00CA79E5" w:rsidRDefault="00CA79E5" w:rsidP="0092068A">
            <w:pPr>
              <w:spacing w:after="0"/>
              <w:rPr>
                <w:rFonts w:ascii="Aptos" w:hAnsi="Aptos" w:cs="Arial"/>
                <w:b/>
                <w:bCs/>
                <w:iCs/>
              </w:rPr>
            </w:pPr>
            <w:r w:rsidRPr="00CA79E5">
              <w:rPr>
                <w:rFonts w:ascii="Aptos" w:hAnsi="Aptos" w:cs="Arial"/>
                <w:b/>
                <w:bCs/>
                <w:iCs/>
              </w:rPr>
              <w:t>Specifiek voor HouVast-w</w:t>
            </w:r>
          </w:p>
        </w:tc>
        <w:tc>
          <w:tcPr>
            <w:tcW w:w="1417" w:type="dxa"/>
            <w:shd w:val="clear" w:color="auto" w:fill="72C6D3"/>
          </w:tcPr>
          <w:p w14:paraId="61FCA51C" w14:textId="77777777" w:rsidR="00CA79E5" w:rsidRPr="00CA79E5" w:rsidRDefault="00CA79E5" w:rsidP="0092068A">
            <w:pPr>
              <w:spacing w:after="0"/>
              <w:rPr>
                <w:rFonts w:ascii="Aptos" w:hAnsi="Aptos" w:cs="Arial"/>
                <w:b/>
                <w:bCs/>
                <w:iCs/>
              </w:rPr>
            </w:pPr>
            <w:r w:rsidRPr="00CA79E5">
              <w:rPr>
                <w:rFonts w:ascii="Aptos" w:hAnsi="Aptos" w:cs="Arial"/>
                <w:b/>
                <w:bCs/>
                <w:iCs/>
              </w:rPr>
              <w:t>Score</w:t>
            </w:r>
          </w:p>
        </w:tc>
        <w:tc>
          <w:tcPr>
            <w:tcW w:w="3827" w:type="dxa"/>
            <w:shd w:val="clear" w:color="auto" w:fill="72C6D3"/>
          </w:tcPr>
          <w:p w14:paraId="54191E3A" w14:textId="77777777" w:rsidR="00CA79E5" w:rsidRDefault="00CA79E5" w:rsidP="0092068A">
            <w:pPr>
              <w:spacing w:after="0"/>
              <w:rPr>
                <w:rFonts w:ascii="Aptos" w:hAnsi="Aptos" w:cs="Arial"/>
                <w:b/>
                <w:bCs/>
                <w:iCs/>
              </w:rPr>
            </w:pPr>
            <w:r w:rsidRPr="00CA79E5">
              <w:rPr>
                <w:rFonts w:ascii="Aptos" w:hAnsi="Aptos" w:cs="Arial"/>
                <w:b/>
                <w:bCs/>
                <w:iCs/>
              </w:rPr>
              <w:t xml:space="preserve">Hoe speelt het in dit gezin? </w:t>
            </w:r>
          </w:p>
          <w:p w14:paraId="3457185C" w14:textId="2B32BA12" w:rsidR="00CA79E5" w:rsidRPr="00CA79E5" w:rsidRDefault="00CA79E5" w:rsidP="0092068A">
            <w:pPr>
              <w:spacing w:after="0"/>
              <w:rPr>
                <w:rFonts w:ascii="Aptos" w:hAnsi="Aptos" w:cs="Arial"/>
                <w:b/>
                <w:bCs/>
                <w:iCs/>
              </w:rPr>
            </w:pPr>
            <w:r w:rsidRPr="00CA79E5">
              <w:rPr>
                <w:rFonts w:ascii="Aptos" w:hAnsi="Aptos" w:cs="Arial"/>
                <w:b/>
                <w:bCs/>
                <w:iCs/>
              </w:rPr>
              <w:t>Licht kort toe.</w:t>
            </w:r>
          </w:p>
        </w:tc>
      </w:tr>
      <w:tr w:rsidR="00CA79E5" w:rsidRPr="003E512C" w14:paraId="7F006895" w14:textId="77777777" w:rsidTr="0092068A">
        <w:trPr>
          <w:trHeight w:val="963"/>
        </w:trPr>
        <w:tc>
          <w:tcPr>
            <w:tcW w:w="3823" w:type="dxa"/>
            <w:shd w:val="clear" w:color="auto" w:fill="E8F5F7"/>
          </w:tcPr>
          <w:p w14:paraId="358E6553" w14:textId="77777777" w:rsidR="00CA79E5" w:rsidRPr="00CA79E5" w:rsidRDefault="00CA79E5" w:rsidP="0092068A">
            <w:pPr>
              <w:spacing w:after="0"/>
              <w:rPr>
                <w:rFonts w:ascii="Aptos" w:hAnsi="Aptos" w:cs="Arial"/>
                <w:iCs/>
              </w:rPr>
            </w:pPr>
            <w:r w:rsidRPr="00CA79E5">
              <w:rPr>
                <w:rFonts w:ascii="Aptos" w:hAnsi="Aptos" w:cs="Arial"/>
                <w:iCs/>
              </w:rPr>
              <w:t>Primaire veiligheid is gerealiseerd en de basisverzorging is op orde?</w:t>
            </w:r>
          </w:p>
        </w:tc>
        <w:tc>
          <w:tcPr>
            <w:tcW w:w="1417" w:type="dxa"/>
            <w:shd w:val="clear" w:color="auto" w:fill="E8F5F7"/>
          </w:tcPr>
          <w:p w14:paraId="31A0CC06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iCs/>
              </w:rPr>
            </w:pPr>
            <w:sdt>
              <w:sdtPr>
                <w:rPr>
                  <w:rFonts w:ascii="Aptos" w:hAnsi="Aptos" w:cs="Arial"/>
                  <w:iCs/>
                </w:rPr>
                <w:id w:val="-180537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i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iCs/>
              </w:rPr>
              <w:t xml:space="preserve"> 0</w:t>
            </w:r>
          </w:p>
          <w:p w14:paraId="00BFBEA7" w14:textId="77777777" w:rsidR="00CA79E5" w:rsidRPr="00CA79E5" w:rsidRDefault="0097453E" w:rsidP="0092068A">
            <w:pPr>
              <w:spacing w:after="0"/>
              <w:rPr>
                <w:rFonts w:ascii="Aptos" w:hAnsi="Aptos" w:cs="Arial"/>
                <w:iCs/>
              </w:rPr>
            </w:pPr>
            <w:sdt>
              <w:sdtPr>
                <w:rPr>
                  <w:rFonts w:ascii="Aptos" w:hAnsi="Aptos" w:cs="Arial"/>
                  <w:iCs/>
                </w:rPr>
                <w:id w:val="6159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i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iCs/>
              </w:rPr>
              <w:t xml:space="preserve"> 1</w:t>
            </w:r>
          </w:p>
          <w:p w14:paraId="2889C9A2" w14:textId="5701B02F" w:rsidR="00CA79E5" w:rsidRPr="00CA79E5" w:rsidRDefault="0097453E" w:rsidP="0092068A">
            <w:pPr>
              <w:spacing w:after="0"/>
              <w:rPr>
                <w:rFonts w:ascii="Aptos" w:hAnsi="Aptos" w:cs="Arial"/>
                <w:iCs/>
              </w:rPr>
            </w:pPr>
            <w:sdt>
              <w:sdtPr>
                <w:rPr>
                  <w:rFonts w:ascii="Aptos" w:hAnsi="Aptos" w:cs="Arial"/>
                  <w:iCs/>
                </w:rPr>
                <w:id w:val="45122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9E5" w:rsidRPr="00CA79E5">
                  <w:rPr>
                    <w:rFonts w:ascii="Aptos" w:eastAsia="MS Gothic" w:hAnsi="Aptos" w:cs="Arial"/>
                    <w:iCs/>
                  </w:rPr>
                  <w:t>☐</w:t>
                </w:r>
              </w:sdtContent>
            </w:sdt>
            <w:r w:rsidR="00CA79E5" w:rsidRPr="00CA79E5">
              <w:rPr>
                <w:rFonts w:ascii="Aptos" w:hAnsi="Aptos" w:cs="Arial"/>
                <w:iCs/>
              </w:rPr>
              <w:t xml:space="preserve"> 2</w:t>
            </w:r>
          </w:p>
        </w:tc>
        <w:sdt>
          <w:sdtPr>
            <w:rPr>
              <w:rFonts w:ascii="Aptos" w:hAnsi="Aptos" w:cs="Arial"/>
              <w:iCs/>
            </w:rPr>
            <w:id w:val="8301016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E8F5F7"/>
              </w:tcPr>
              <w:p w14:paraId="490925EA" w14:textId="1769D394" w:rsidR="00CA79E5" w:rsidRPr="00CA79E5" w:rsidRDefault="0092068A" w:rsidP="0092068A">
                <w:pPr>
                  <w:spacing w:after="0"/>
                  <w:rPr>
                    <w:rFonts w:ascii="Aptos" w:hAnsi="Aptos" w:cs="Arial"/>
                    <w:iCs/>
                  </w:rPr>
                </w:pPr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36C0DD4" w14:textId="1E4E6B68" w:rsidR="00CA79E5" w:rsidRDefault="00CA79E5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CA79E5" w14:paraId="427B880C" w14:textId="77777777" w:rsidTr="0092068A">
        <w:tc>
          <w:tcPr>
            <w:tcW w:w="9062" w:type="dxa"/>
            <w:shd w:val="clear" w:color="auto" w:fill="72C6D3"/>
          </w:tcPr>
          <w:p w14:paraId="4344D3BB" w14:textId="0883C642" w:rsidR="00CA79E5" w:rsidRPr="0092068A" w:rsidRDefault="00CA79E5">
            <w:pPr>
              <w:rPr>
                <w:b/>
                <w:bCs/>
              </w:rPr>
            </w:pPr>
            <w:r w:rsidRPr="0092068A">
              <w:rPr>
                <w:b/>
                <w:bCs/>
              </w:rPr>
              <w:t>Waarom HouVast?</w:t>
            </w:r>
          </w:p>
        </w:tc>
      </w:tr>
      <w:tr w:rsidR="00CA79E5" w14:paraId="79B89479" w14:textId="77777777" w:rsidTr="0092068A">
        <w:tc>
          <w:tcPr>
            <w:tcW w:w="9062" w:type="dxa"/>
            <w:shd w:val="clear" w:color="auto" w:fill="E8F5F7"/>
          </w:tcPr>
          <w:p w14:paraId="181F0968" w14:textId="373828C9" w:rsidR="00CA79E5" w:rsidRDefault="00CA79E5">
            <w:r w:rsidRPr="00CA79E5">
              <w:t>Wat gaat er goed?</w:t>
            </w:r>
          </w:p>
        </w:tc>
      </w:tr>
      <w:tr w:rsidR="00CA79E5" w14:paraId="56D54DB1" w14:textId="77777777" w:rsidTr="0092068A">
        <w:trPr>
          <w:trHeight w:val="850"/>
        </w:trPr>
        <w:sdt>
          <w:sdtPr>
            <w:id w:val="719242178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F4FAFB"/>
              </w:tcPr>
              <w:p w14:paraId="3924E0EA" w14:textId="2C527C84" w:rsidR="00CA79E5" w:rsidRDefault="004611E4"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A79E5" w14:paraId="6EE93E18" w14:textId="77777777" w:rsidTr="0092068A">
        <w:tc>
          <w:tcPr>
            <w:tcW w:w="9062" w:type="dxa"/>
            <w:shd w:val="clear" w:color="auto" w:fill="E8F5F7"/>
          </w:tcPr>
          <w:p w14:paraId="50127397" w14:textId="7890D139" w:rsidR="00CA79E5" w:rsidRDefault="00CA79E5">
            <w:r w:rsidRPr="00CA79E5">
              <w:t>Welke zorgen hebben de ouders en de kinderen?</w:t>
            </w:r>
          </w:p>
        </w:tc>
      </w:tr>
      <w:tr w:rsidR="00CA79E5" w14:paraId="7113B107" w14:textId="77777777" w:rsidTr="0092068A">
        <w:trPr>
          <w:trHeight w:val="850"/>
        </w:trPr>
        <w:sdt>
          <w:sdtPr>
            <w:id w:val="-27716942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F4FAFB"/>
              </w:tcPr>
              <w:p w14:paraId="0500218C" w14:textId="44780E13" w:rsidR="00CA79E5" w:rsidRDefault="004611E4"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A79E5" w14:paraId="63D6013C" w14:textId="77777777" w:rsidTr="0092068A">
        <w:tc>
          <w:tcPr>
            <w:tcW w:w="9062" w:type="dxa"/>
            <w:shd w:val="clear" w:color="auto" w:fill="E8F5F7"/>
          </w:tcPr>
          <w:p w14:paraId="1B7B4A16" w14:textId="220A1D0F" w:rsidR="00CA79E5" w:rsidRDefault="00CA79E5">
            <w:r w:rsidRPr="00CA79E5">
              <w:t>Welke zorgen heeft de verwijzer?</w:t>
            </w:r>
          </w:p>
        </w:tc>
      </w:tr>
      <w:tr w:rsidR="00CA79E5" w14:paraId="56867649" w14:textId="77777777" w:rsidTr="0092068A">
        <w:trPr>
          <w:trHeight w:val="850"/>
        </w:trPr>
        <w:sdt>
          <w:sdtPr>
            <w:id w:val="1191340544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F4FAFB"/>
              </w:tcPr>
              <w:p w14:paraId="26C45F3D" w14:textId="6A0A0B60" w:rsidR="00CA79E5" w:rsidRPr="00CA79E5" w:rsidRDefault="004611E4"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A79E5" w14:paraId="79D3DDF7" w14:textId="77777777" w:rsidTr="0092068A">
        <w:tc>
          <w:tcPr>
            <w:tcW w:w="9062" w:type="dxa"/>
            <w:shd w:val="clear" w:color="auto" w:fill="E8F5F7"/>
          </w:tcPr>
          <w:p w14:paraId="4FFB6162" w14:textId="6CE4496A" w:rsidR="00CA79E5" w:rsidRPr="00CA79E5" w:rsidRDefault="00CA79E5">
            <w:r w:rsidRPr="00CA79E5">
              <w:t>Hoe ziet het er volgens de verwijzer uit als iedereen tevreden is?</w:t>
            </w:r>
          </w:p>
        </w:tc>
      </w:tr>
      <w:tr w:rsidR="00CA79E5" w14:paraId="75E95723" w14:textId="77777777" w:rsidTr="0092068A">
        <w:trPr>
          <w:trHeight w:val="850"/>
        </w:trPr>
        <w:sdt>
          <w:sdtPr>
            <w:id w:val="-1462258943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F4FAFB"/>
              </w:tcPr>
              <w:p w14:paraId="17641794" w14:textId="4D3D4E07" w:rsidR="00CA79E5" w:rsidRPr="00CA79E5" w:rsidRDefault="004611E4"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A79E5" w14:paraId="03C59A01" w14:textId="77777777" w:rsidTr="0092068A">
        <w:tc>
          <w:tcPr>
            <w:tcW w:w="9062" w:type="dxa"/>
            <w:shd w:val="clear" w:color="auto" w:fill="E8F5F7"/>
          </w:tcPr>
          <w:p w14:paraId="23620E26" w14:textId="6DD8D3CD" w:rsidR="00CA79E5" w:rsidRPr="00CA79E5" w:rsidRDefault="00CA79E5">
            <w:r w:rsidRPr="00CA79E5">
              <w:t>Hoe ziet het er volgens het gezin uit als iedereen tevreden is?</w:t>
            </w:r>
          </w:p>
        </w:tc>
      </w:tr>
      <w:tr w:rsidR="00CA79E5" w14:paraId="32C6EB91" w14:textId="77777777" w:rsidTr="0092068A">
        <w:trPr>
          <w:trHeight w:val="850"/>
        </w:trPr>
        <w:tc>
          <w:tcPr>
            <w:tcW w:w="9062" w:type="dxa"/>
            <w:shd w:val="clear" w:color="auto" w:fill="F4FAFB"/>
          </w:tcPr>
          <w:sdt>
            <w:sdtPr>
              <w:id w:val="-1285267128"/>
              <w:placeholder>
                <w:docPart w:val="DefaultPlaceholder_-1854013440"/>
              </w:placeholder>
              <w:showingPlcHdr/>
            </w:sdtPr>
            <w:sdtContent>
              <w:p w14:paraId="628D3898" w14:textId="3000A777" w:rsidR="00CA79E5" w:rsidRDefault="004611E4"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580AD62A" w14:textId="4640D522" w:rsidR="004611E4" w:rsidRPr="004611E4" w:rsidRDefault="004611E4" w:rsidP="004611E4">
            <w:pPr>
              <w:tabs>
                <w:tab w:val="left" w:pos="1815"/>
              </w:tabs>
            </w:pPr>
            <w:r>
              <w:tab/>
            </w:r>
          </w:p>
        </w:tc>
      </w:tr>
      <w:tr w:rsidR="00CA79E5" w14:paraId="16F4F3C2" w14:textId="77777777" w:rsidTr="0092068A">
        <w:tc>
          <w:tcPr>
            <w:tcW w:w="9062" w:type="dxa"/>
            <w:shd w:val="clear" w:color="auto" w:fill="E8F5F7"/>
          </w:tcPr>
          <w:p w14:paraId="3857AF83" w14:textId="39CB6758" w:rsidR="00CA79E5" w:rsidRPr="00CA79E5" w:rsidRDefault="00CA79E5">
            <w:r w:rsidRPr="00CA79E5">
              <w:t>Aan welke doelen vindt de verwijzer dat gewerkt moet worden?</w:t>
            </w:r>
          </w:p>
        </w:tc>
      </w:tr>
      <w:tr w:rsidR="00CA79E5" w14:paraId="574837D2" w14:textId="77777777" w:rsidTr="0092068A">
        <w:trPr>
          <w:trHeight w:val="850"/>
        </w:trPr>
        <w:sdt>
          <w:sdtPr>
            <w:id w:val="1615477696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F4FAFB"/>
              </w:tcPr>
              <w:p w14:paraId="4E601666" w14:textId="43C975ED" w:rsidR="00CA79E5" w:rsidRPr="00CA79E5" w:rsidRDefault="004611E4"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A79E5" w14:paraId="2E3FA61F" w14:textId="77777777" w:rsidTr="0092068A">
        <w:tc>
          <w:tcPr>
            <w:tcW w:w="9062" w:type="dxa"/>
            <w:shd w:val="clear" w:color="auto" w:fill="E8F5F7"/>
          </w:tcPr>
          <w:p w14:paraId="71C50437" w14:textId="2663FFAB" w:rsidR="00CA79E5" w:rsidRPr="00CA79E5" w:rsidRDefault="00CA79E5">
            <w:r w:rsidRPr="00CA79E5">
              <w:t>Aan welke doelen wil het gezin werken?</w:t>
            </w:r>
          </w:p>
        </w:tc>
      </w:tr>
      <w:tr w:rsidR="00CA79E5" w14:paraId="1C2DDCC5" w14:textId="77777777" w:rsidTr="0092068A">
        <w:trPr>
          <w:trHeight w:val="850"/>
        </w:trPr>
        <w:sdt>
          <w:sdtPr>
            <w:id w:val="559056453"/>
            <w:placeholder>
              <w:docPart w:val="DefaultPlaceholder_-1854013440"/>
            </w:placeholder>
            <w:showingPlcHdr/>
          </w:sdtPr>
          <w:sdtContent>
            <w:tc>
              <w:tcPr>
                <w:tcW w:w="9062" w:type="dxa"/>
                <w:shd w:val="clear" w:color="auto" w:fill="F4FAFB"/>
              </w:tcPr>
              <w:p w14:paraId="3C3D713C" w14:textId="30C5D135" w:rsidR="00CA79E5" w:rsidRPr="00CA79E5" w:rsidRDefault="004611E4">
                <w:r w:rsidRPr="00E525F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B950B4F" w14:textId="77777777" w:rsidR="00CA79E5" w:rsidRDefault="00CA79E5"/>
    <w:p w14:paraId="7539A588" w14:textId="77777777" w:rsidR="00CA79E5" w:rsidRPr="00CA79E5" w:rsidRDefault="00CA79E5" w:rsidP="00CA79E5"/>
    <w:sectPr w:rsidR="00CA79E5" w:rsidRPr="00CA79E5" w:rsidSect="00E025AD"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3DAD4" w14:textId="77777777" w:rsidR="0097453E" w:rsidRDefault="0097453E" w:rsidP="00237A6A">
      <w:pPr>
        <w:spacing w:after="0" w:line="240" w:lineRule="auto"/>
      </w:pPr>
      <w:r>
        <w:separator/>
      </w:r>
    </w:p>
  </w:endnote>
  <w:endnote w:type="continuationSeparator" w:id="0">
    <w:p w14:paraId="1F532291" w14:textId="77777777" w:rsidR="0097453E" w:rsidRDefault="0097453E" w:rsidP="0023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fia Pro Soft Light">
    <w:altName w:val="Calibri"/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ofia Pro Soft Bold">
    <w:altName w:val="Calibri"/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553854"/>
      <w:docPartObj>
        <w:docPartGallery w:val="Page Numbers (Bottom of Page)"/>
        <w:docPartUnique/>
      </w:docPartObj>
    </w:sdtPr>
    <w:sdtEndPr/>
    <w:sdtContent>
      <w:p w14:paraId="58A11024" w14:textId="77777777" w:rsidR="00237A6A" w:rsidRDefault="00EA2F83" w:rsidP="002B40F8">
        <w:pPr>
          <w:pStyle w:val="Voettekst"/>
          <w:jc w:val="right"/>
        </w:pPr>
        <w:r>
          <w:rPr>
            <w:rFonts w:ascii="Sofia Pro Soft Bold" w:hAnsi="Sofia Pro Soft Bold"/>
            <w:noProof/>
            <w:color w:val="50A29F"/>
            <w:sz w:val="20"/>
            <w:szCs w:val="20"/>
          </w:rPr>
          <w:drawing>
            <wp:anchor distT="0" distB="0" distL="114300" distR="114300" simplePos="0" relativeHeight="251659264" behindDoc="0" locked="0" layoutInCell="1" allowOverlap="1" wp14:anchorId="37ED080A" wp14:editId="22CD0C08">
              <wp:simplePos x="0" y="0"/>
              <wp:positionH relativeFrom="margin">
                <wp:posOffset>-291465</wp:posOffset>
              </wp:positionH>
              <wp:positionV relativeFrom="paragraph">
                <wp:posOffset>-15240</wp:posOffset>
              </wp:positionV>
              <wp:extent cx="546429" cy="219075"/>
              <wp:effectExtent l="0" t="0" r="6350" b="0"/>
              <wp:wrapNone/>
              <wp:docPr id="983869490" name="Afbeelding 3" descr="Afbeelding met Graphics, logo, Lettertype, grafische vormgeving&#10;&#10;Door AI gegenereerde inhoud is mogelijk onjuis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9975432" name="Afbeelding 3" descr="Afbeelding met Graphics, logo, Lettertype, grafische vormgeving&#10;&#10;Door AI gegenereerde inhoud is mogelijk onjuist.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6429" cy="2190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37A6A" w:rsidRPr="00237A6A">
          <w:rPr>
            <w:rFonts w:ascii="Sofia Pro Soft Light" w:hAnsi="Sofia Pro Soft Light"/>
            <w:sz w:val="20"/>
            <w:szCs w:val="20"/>
          </w:rPr>
          <w:fldChar w:fldCharType="begin"/>
        </w:r>
        <w:r w:rsidR="00237A6A" w:rsidRPr="00237A6A">
          <w:rPr>
            <w:rFonts w:ascii="Sofia Pro Soft Light" w:hAnsi="Sofia Pro Soft Light"/>
            <w:sz w:val="20"/>
            <w:szCs w:val="20"/>
          </w:rPr>
          <w:instrText>PAGE   \* MERGEFORMAT</w:instrText>
        </w:r>
        <w:r w:rsidR="00237A6A" w:rsidRPr="00237A6A">
          <w:rPr>
            <w:rFonts w:ascii="Sofia Pro Soft Light" w:hAnsi="Sofia Pro Soft Light"/>
            <w:sz w:val="20"/>
            <w:szCs w:val="20"/>
          </w:rPr>
          <w:fldChar w:fldCharType="separate"/>
        </w:r>
        <w:r w:rsidR="00237A6A" w:rsidRPr="00237A6A">
          <w:rPr>
            <w:rFonts w:ascii="Sofia Pro Soft Light" w:hAnsi="Sofia Pro Soft Light"/>
            <w:sz w:val="20"/>
            <w:szCs w:val="20"/>
          </w:rPr>
          <w:t>2</w:t>
        </w:r>
        <w:r w:rsidR="00237A6A" w:rsidRPr="00237A6A">
          <w:rPr>
            <w:rFonts w:ascii="Sofia Pro Soft Light" w:hAnsi="Sofia Pro Soft Light"/>
            <w:sz w:val="20"/>
            <w:szCs w:val="20"/>
          </w:rPr>
          <w:fldChar w:fldCharType="end"/>
        </w:r>
      </w:p>
    </w:sdtContent>
  </w:sdt>
  <w:p w14:paraId="35F52C5D" w14:textId="77777777" w:rsidR="00237A6A" w:rsidRDefault="00237A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07C31" w14:textId="77777777" w:rsidR="0097453E" w:rsidRDefault="0097453E" w:rsidP="00237A6A">
      <w:pPr>
        <w:spacing w:after="0" w:line="240" w:lineRule="auto"/>
      </w:pPr>
      <w:r>
        <w:separator/>
      </w:r>
    </w:p>
  </w:footnote>
  <w:footnote w:type="continuationSeparator" w:id="0">
    <w:p w14:paraId="4F932FE0" w14:textId="77777777" w:rsidR="0097453E" w:rsidRDefault="0097453E" w:rsidP="00237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C19"/>
    <w:multiLevelType w:val="hybridMultilevel"/>
    <w:tmpl w:val="87CE6F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025BC"/>
    <w:multiLevelType w:val="multilevel"/>
    <w:tmpl w:val="96AA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80D13"/>
    <w:multiLevelType w:val="hybridMultilevel"/>
    <w:tmpl w:val="81ECD076"/>
    <w:lvl w:ilvl="0" w:tplc="BD2A8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907EA"/>
    <w:multiLevelType w:val="hybridMultilevel"/>
    <w:tmpl w:val="94307C12"/>
    <w:lvl w:ilvl="0" w:tplc="4FCC98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FC115"/>
    <w:multiLevelType w:val="hybridMultilevel"/>
    <w:tmpl w:val="83ACEB56"/>
    <w:lvl w:ilvl="0" w:tplc="F336D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A8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649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EE1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F46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5CB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47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822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683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029B4"/>
    <w:multiLevelType w:val="hybridMultilevel"/>
    <w:tmpl w:val="37E0F9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40C2E"/>
    <w:multiLevelType w:val="hybridMultilevel"/>
    <w:tmpl w:val="9B5C99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642866"/>
    <w:multiLevelType w:val="hybridMultilevel"/>
    <w:tmpl w:val="7348FF80"/>
    <w:lvl w:ilvl="0" w:tplc="731C9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B84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12F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CC6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9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469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061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18C2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B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C8E97F"/>
    <w:multiLevelType w:val="hybridMultilevel"/>
    <w:tmpl w:val="0EE0F80E"/>
    <w:lvl w:ilvl="0" w:tplc="F3F21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40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88E8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060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ED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B48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08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0F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189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151A4"/>
    <w:multiLevelType w:val="hybridMultilevel"/>
    <w:tmpl w:val="B030C4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A2CD3"/>
    <w:multiLevelType w:val="hybridMultilevel"/>
    <w:tmpl w:val="B888D59C"/>
    <w:lvl w:ilvl="0" w:tplc="BD2A8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697CD6"/>
    <w:multiLevelType w:val="hybridMultilevel"/>
    <w:tmpl w:val="6824A94A"/>
    <w:lvl w:ilvl="0" w:tplc="3B58E8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D7BB6"/>
    <w:multiLevelType w:val="multilevel"/>
    <w:tmpl w:val="7E96BA8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50A29F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D08D1"/>
    <w:multiLevelType w:val="hybridMultilevel"/>
    <w:tmpl w:val="FF506816"/>
    <w:lvl w:ilvl="0" w:tplc="3F6EE3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6B7FA2"/>
    <w:multiLevelType w:val="multilevel"/>
    <w:tmpl w:val="00728BBE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CE4874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D67CA"/>
    <w:multiLevelType w:val="hybridMultilevel"/>
    <w:tmpl w:val="C660FD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B282A94E">
      <w:start w:val="1"/>
      <w:numFmt w:val="lowerLetter"/>
      <w:lvlText w:val="%2."/>
      <w:lvlJc w:val="left"/>
      <w:pPr>
        <w:ind w:left="1080" w:hanging="360"/>
      </w:pPr>
    </w:lvl>
    <w:lvl w:ilvl="2" w:tplc="7FBE3DAC">
      <w:start w:val="1"/>
      <w:numFmt w:val="lowerRoman"/>
      <w:lvlText w:val="%3."/>
      <w:lvlJc w:val="right"/>
      <w:pPr>
        <w:ind w:left="1800" w:hanging="180"/>
      </w:pPr>
    </w:lvl>
    <w:lvl w:ilvl="3" w:tplc="6B005836">
      <w:start w:val="1"/>
      <w:numFmt w:val="decimal"/>
      <w:lvlText w:val="%4."/>
      <w:lvlJc w:val="left"/>
      <w:pPr>
        <w:ind w:left="2520" w:hanging="360"/>
      </w:pPr>
    </w:lvl>
    <w:lvl w:ilvl="4" w:tplc="766A3740">
      <w:start w:val="1"/>
      <w:numFmt w:val="lowerLetter"/>
      <w:lvlText w:val="%5."/>
      <w:lvlJc w:val="left"/>
      <w:pPr>
        <w:ind w:left="3240" w:hanging="360"/>
      </w:pPr>
    </w:lvl>
    <w:lvl w:ilvl="5" w:tplc="042EC8DC">
      <w:start w:val="1"/>
      <w:numFmt w:val="lowerRoman"/>
      <w:lvlText w:val="%6."/>
      <w:lvlJc w:val="right"/>
      <w:pPr>
        <w:ind w:left="3960" w:hanging="180"/>
      </w:pPr>
    </w:lvl>
    <w:lvl w:ilvl="6" w:tplc="2D160BBE">
      <w:start w:val="1"/>
      <w:numFmt w:val="decimal"/>
      <w:lvlText w:val="%7."/>
      <w:lvlJc w:val="left"/>
      <w:pPr>
        <w:ind w:left="4680" w:hanging="360"/>
      </w:pPr>
    </w:lvl>
    <w:lvl w:ilvl="7" w:tplc="CA3C18E6">
      <w:start w:val="1"/>
      <w:numFmt w:val="lowerLetter"/>
      <w:lvlText w:val="%8."/>
      <w:lvlJc w:val="left"/>
      <w:pPr>
        <w:ind w:left="5400" w:hanging="360"/>
      </w:pPr>
    </w:lvl>
    <w:lvl w:ilvl="8" w:tplc="9844FD8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7A51CA6"/>
    <w:multiLevelType w:val="multilevel"/>
    <w:tmpl w:val="5AFCF10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72C6D3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2D33CC"/>
    <w:multiLevelType w:val="hybridMultilevel"/>
    <w:tmpl w:val="0694DA04"/>
    <w:lvl w:ilvl="0" w:tplc="5672CD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22555C"/>
    <w:multiLevelType w:val="hybridMultilevel"/>
    <w:tmpl w:val="CED8CA68"/>
    <w:lvl w:ilvl="0" w:tplc="BD2A8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90CF1"/>
    <w:multiLevelType w:val="hybridMultilevel"/>
    <w:tmpl w:val="CC98740E"/>
    <w:lvl w:ilvl="0" w:tplc="C7102B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1E849DC"/>
    <w:multiLevelType w:val="multilevel"/>
    <w:tmpl w:val="0413001D"/>
    <w:numStyleLink w:val="HouVast"/>
  </w:abstractNum>
  <w:abstractNum w:abstractNumId="21" w15:restartNumberingAfterBreak="0">
    <w:nsid w:val="33145619"/>
    <w:multiLevelType w:val="multilevel"/>
    <w:tmpl w:val="C6AE78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ind w:left="1800" w:hanging="360"/>
      </w:pPr>
      <w:rPr>
        <w:rFonts w:ascii="Sofia Pro Soft Light" w:hAnsi="Sofia Pro Soft Light" w:hint="default"/>
      </w:rPr>
    </w:lvl>
    <w:lvl w:ilvl="3">
      <w:start w:val="1"/>
      <w:numFmt w:val="bullet"/>
      <w:lvlText w:val="-"/>
      <w:lvlJc w:val="left"/>
      <w:pPr>
        <w:ind w:left="2520" w:hanging="360"/>
      </w:pPr>
      <w:rPr>
        <w:rFonts w:ascii="Sofia Pro Soft Light" w:hAnsi="Sofia Pro Soft Light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32A57B8"/>
    <w:multiLevelType w:val="hybridMultilevel"/>
    <w:tmpl w:val="51D245FC"/>
    <w:lvl w:ilvl="0" w:tplc="5A389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603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901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0E81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6E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541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5A3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166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E6E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325B52"/>
    <w:multiLevelType w:val="hybridMultilevel"/>
    <w:tmpl w:val="A47A5640"/>
    <w:lvl w:ilvl="0" w:tplc="5D307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C6F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5456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CA7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1CE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7A9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9EF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4C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E8E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C80B59"/>
    <w:multiLevelType w:val="hybridMultilevel"/>
    <w:tmpl w:val="426CB4C6"/>
    <w:lvl w:ilvl="0" w:tplc="86587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1C0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D6B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28FB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D0D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40B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266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00DB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EE9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C658E"/>
    <w:multiLevelType w:val="multilevel"/>
    <w:tmpl w:val="7E96BA8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50A29F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24CCE"/>
    <w:multiLevelType w:val="multilevel"/>
    <w:tmpl w:val="7E96BA8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50A29F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3447A9"/>
    <w:multiLevelType w:val="hybridMultilevel"/>
    <w:tmpl w:val="4C780D08"/>
    <w:lvl w:ilvl="0" w:tplc="3B58E8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7B5D01"/>
    <w:multiLevelType w:val="multilevel"/>
    <w:tmpl w:val="7E96BA8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50A29F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93F4A9"/>
    <w:multiLevelType w:val="hybridMultilevel"/>
    <w:tmpl w:val="16F63290"/>
    <w:lvl w:ilvl="0" w:tplc="1228E52E">
      <w:start w:val="1"/>
      <w:numFmt w:val="decimal"/>
      <w:lvlText w:val="%1."/>
      <w:lvlJc w:val="left"/>
      <w:pPr>
        <w:ind w:left="720" w:hanging="360"/>
      </w:pPr>
    </w:lvl>
    <w:lvl w:ilvl="1" w:tplc="DC261B40">
      <w:start w:val="1"/>
      <w:numFmt w:val="lowerLetter"/>
      <w:lvlText w:val="%2."/>
      <w:lvlJc w:val="left"/>
      <w:pPr>
        <w:ind w:left="1440" w:hanging="360"/>
      </w:pPr>
    </w:lvl>
    <w:lvl w:ilvl="2" w:tplc="E8A81344">
      <w:start w:val="1"/>
      <w:numFmt w:val="lowerRoman"/>
      <w:lvlText w:val="%3."/>
      <w:lvlJc w:val="right"/>
      <w:pPr>
        <w:ind w:left="2160" w:hanging="180"/>
      </w:pPr>
    </w:lvl>
    <w:lvl w:ilvl="3" w:tplc="5EFEAA7A">
      <w:start w:val="1"/>
      <w:numFmt w:val="decimal"/>
      <w:lvlText w:val="%4."/>
      <w:lvlJc w:val="left"/>
      <w:pPr>
        <w:ind w:left="2880" w:hanging="360"/>
      </w:pPr>
    </w:lvl>
    <w:lvl w:ilvl="4" w:tplc="B57E3270">
      <w:start w:val="1"/>
      <w:numFmt w:val="lowerLetter"/>
      <w:lvlText w:val="%5."/>
      <w:lvlJc w:val="left"/>
      <w:pPr>
        <w:ind w:left="3600" w:hanging="360"/>
      </w:pPr>
    </w:lvl>
    <w:lvl w:ilvl="5" w:tplc="66CAEBE2">
      <w:start w:val="1"/>
      <w:numFmt w:val="lowerRoman"/>
      <w:lvlText w:val="%6."/>
      <w:lvlJc w:val="right"/>
      <w:pPr>
        <w:ind w:left="4320" w:hanging="180"/>
      </w:pPr>
    </w:lvl>
    <w:lvl w:ilvl="6" w:tplc="05000AB6">
      <w:start w:val="1"/>
      <w:numFmt w:val="decimal"/>
      <w:lvlText w:val="%7."/>
      <w:lvlJc w:val="left"/>
      <w:pPr>
        <w:ind w:left="5040" w:hanging="360"/>
      </w:pPr>
    </w:lvl>
    <w:lvl w:ilvl="7" w:tplc="58508316">
      <w:start w:val="1"/>
      <w:numFmt w:val="lowerLetter"/>
      <w:lvlText w:val="%8."/>
      <w:lvlJc w:val="left"/>
      <w:pPr>
        <w:ind w:left="5760" w:hanging="360"/>
      </w:pPr>
    </w:lvl>
    <w:lvl w:ilvl="8" w:tplc="6D60626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A2AD2"/>
    <w:multiLevelType w:val="multilevel"/>
    <w:tmpl w:val="7E96BA8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50A29F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60732F"/>
    <w:multiLevelType w:val="hybridMultilevel"/>
    <w:tmpl w:val="430A3E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2FE39"/>
    <w:multiLevelType w:val="hybridMultilevel"/>
    <w:tmpl w:val="8B302546"/>
    <w:lvl w:ilvl="0" w:tplc="3EE4FC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491648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A92B48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48C6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586A77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2A6C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A6A4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A2EA3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9582A3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891746"/>
    <w:multiLevelType w:val="hybridMultilevel"/>
    <w:tmpl w:val="818C4FB6"/>
    <w:lvl w:ilvl="0" w:tplc="7D745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28E790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28DE4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A62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4616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CA9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E4E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4249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629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BB393F"/>
    <w:multiLevelType w:val="hybridMultilevel"/>
    <w:tmpl w:val="AFD4F668"/>
    <w:lvl w:ilvl="0" w:tplc="A65237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CF35CD"/>
    <w:multiLevelType w:val="multilevel"/>
    <w:tmpl w:val="B610FB92"/>
    <w:styleLink w:val="HouVastLijst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50A29F"/>
      </w:rPr>
    </w:lvl>
    <w:lvl w:ilvl="1">
      <w:start w:val="1"/>
      <w:numFmt w:val="bullet"/>
      <w:lvlText w:val=""/>
      <w:lvlJc w:val="left"/>
      <w:pPr>
        <w:ind w:left="1068" w:hanging="360"/>
      </w:pPr>
      <w:rPr>
        <w:rFonts w:ascii="Symbol" w:hAnsi="Symbol" w:cs="Courier New" w:hint="default"/>
        <w:color w:val="auto"/>
      </w:rPr>
    </w:lvl>
    <w:lvl w:ilvl="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1478F1"/>
    <w:multiLevelType w:val="hybridMultilevel"/>
    <w:tmpl w:val="AC30406A"/>
    <w:lvl w:ilvl="0" w:tplc="889C43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AA1456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2650E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86974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43E791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C02A1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5CE3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5E66F2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AB224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E921931"/>
    <w:multiLevelType w:val="hybridMultilevel"/>
    <w:tmpl w:val="D7EE6E10"/>
    <w:lvl w:ilvl="0" w:tplc="5672CD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F4923F2"/>
    <w:multiLevelType w:val="hybridMultilevel"/>
    <w:tmpl w:val="6C58C772"/>
    <w:lvl w:ilvl="0" w:tplc="5672CD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03E8F"/>
    <w:multiLevelType w:val="multilevel"/>
    <w:tmpl w:val="0413001D"/>
    <w:styleLink w:val="HouVa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Sofia Pro Soft Light" w:hAnsi="Sofia Pro Soft Light" w:hint="default"/>
        <w:color w:val="50A29F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Sofia Pro Soft Light" w:hAnsi="Sofia Pro Soft Ligh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6DE7CF6"/>
    <w:multiLevelType w:val="hybridMultilevel"/>
    <w:tmpl w:val="273215B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D36D35"/>
    <w:multiLevelType w:val="multilevel"/>
    <w:tmpl w:val="912E0808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F3AB71"/>
        <w:sz w:val="20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247" w:hanging="396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FC156F"/>
    <w:multiLevelType w:val="hybridMultilevel"/>
    <w:tmpl w:val="6D24A170"/>
    <w:lvl w:ilvl="0" w:tplc="B19635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04D2A"/>
    <w:multiLevelType w:val="hybridMultilevel"/>
    <w:tmpl w:val="3508DBE6"/>
    <w:lvl w:ilvl="0" w:tplc="BD2A8B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A29F"/>
      </w:rPr>
    </w:lvl>
    <w:lvl w:ilvl="1" w:tplc="079E7DB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274553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6000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1AC3B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01071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B4F04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B8E6F6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C9E87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BCFDCBD"/>
    <w:multiLevelType w:val="hybridMultilevel"/>
    <w:tmpl w:val="5CD60EAA"/>
    <w:lvl w:ilvl="0" w:tplc="03B20EF6">
      <w:start w:val="1"/>
      <w:numFmt w:val="decimal"/>
      <w:lvlText w:val="%1)"/>
      <w:lvlJc w:val="left"/>
      <w:pPr>
        <w:ind w:left="720" w:hanging="360"/>
      </w:pPr>
    </w:lvl>
    <w:lvl w:ilvl="1" w:tplc="3D44DFC0">
      <w:start w:val="1"/>
      <w:numFmt w:val="lowerLetter"/>
      <w:lvlText w:val="%2."/>
      <w:lvlJc w:val="left"/>
      <w:pPr>
        <w:ind w:left="1440" w:hanging="360"/>
      </w:pPr>
    </w:lvl>
    <w:lvl w:ilvl="2" w:tplc="66F6555C">
      <w:start w:val="1"/>
      <w:numFmt w:val="lowerRoman"/>
      <w:lvlText w:val="%3."/>
      <w:lvlJc w:val="right"/>
      <w:pPr>
        <w:ind w:left="2160" w:hanging="180"/>
      </w:pPr>
    </w:lvl>
    <w:lvl w:ilvl="3" w:tplc="1B90BDC2">
      <w:start w:val="1"/>
      <w:numFmt w:val="decimal"/>
      <w:lvlText w:val="%4."/>
      <w:lvlJc w:val="left"/>
      <w:pPr>
        <w:ind w:left="2880" w:hanging="360"/>
      </w:pPr>
    </w:lvl>
    <w:lvl w:ilvl="4" w:tplc="571E9C98">
      <w:start w:val="1"/>
      <w:numFmt w:val="lowerLetter"/>
      <w:lvlText w:val="%5."/>
      <w:lvlJc w:val="left"/>
      <w:pPr>
        <w:ind w:left="3600" w:hanging="360"/>
      </w:pPr>
    </w:lvl>
    <w:lvl w:ilvl="5" w:tplc="E322312E">
      <w:start w:val="1"/>
      <w:numFmt w:val="lowerRoman"/>
      <w:lvlText w:val="%6."/>
      <w:lvlJc w:val="right"/>
      <w:pPr>
        <w:ind w:left="4320" w:hanging="180"/>
      </w:pPr>
    </w:lvl>
    <w:lvl w:ilvl="6" w:tplc="F7168B58">
      <w:start w:val="1"/>
      <w:numFmt w:val="decimal"/>
      <w:lvlText w:val="%7."/>
      <w:lvlJc w:val="left"/>
      <w:pPr>
        <w:ind w:left="5040" w:hanging="360"/>
      </w:pPr>
    </w:lvl>
    <w:lvl w:ilvl="7" w:tplc="5A9217DC">
      <w:start w:val="1"/>
      <w:numFmt w:val="lowerLetter"/>
      <w:lvlText w:val="%8."/>
      <w:lvlJc w:val="left"/>
      <w:pPr>
        <w:ind w:left="5760" w:hanging="360"/>
      </w:pPr>
    </w:lvl>
    <w:lvl w:ilvl="8" w:tplc="A5983874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B33A12"/>
    <w:multiLevelType w:val="hybridMultilevel"/>
    <w:tmpl w:val="B610FB92"/>
    <w:lvl w:ilvl="0" w:tplc="7BB2B73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50A29F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656642">
    <w:abstractNumId w:val="24"/>
  </w:num>
  <w:num w:numId="2" w16cid:durableId="1510022388">
    <w:abstractNumId w:val="43"/>
  </w:num>
  <w:num w:numId="3" w16cid:durableId="123431174">
    <w:abstractNumId w:val="32"/>
  </w:num>
  <w:num w:numId="4" w16cid:durableId="1194882567">
    <w:abstractNumId w:val="8"/>
  </w:num>
  <w:num w:numId="5" w16cid:durableId="1661075811">
    <w:abstractNumId w:val="22"/>
  </w:num>
  <w:num w:numId="6" w16cid:durableId="1302465304">
    <w:abstractNumId w:val="23"/>
  </w:num>
  <w:num w:numId="7" w16cid:durableId="1987851179">
    <w:abstractNumId w:val="4"/>
  </w:num>
  <w:num w:numId="8" w16cid:durableId="2007826906">
    <w:abstractNumId w:val="29"/>
  </w:num>
  <w:num w:numId="9" w16cid:durableId="1953631523">
    <w:abstractNumId w:val="15"/>
  </w:num>
  <w:num w:numId="10" w16cid:durableId="856117095">
    <w:abstractNumId w:val="7"/>
  </w:num>
  <w:num w:numId="11" w16cid:durableId="2033459882">
    <w:abstractNumId w:val="44"/>
  </w:num>
  <w:num w:numId="12" w16cid:durableId="1384669704">
    <w:abstractNumId w:val="33"/>
  </w:num>
  <w:num w:numId="13" w16cid:durableId="176426742">
    <w:abstractNumId w:val="36"/>
  </w:num>
  <w:num w:numId="14" w16cid:durableId="853496329">
    <w:abstractNumId w:val="34"/>
  </w:num>
  <w:num w:numId="15" w16cid:durableId="823660835">
    <w:abstractNumId w:val="40"/>
  </w:num>
  <w:num w:numId="16" w16cid:durableId="2079982772">
    <w:abstractNumId w:val="6"/>
  </w:num>
  <w:num w:numId="17" w16cid:durableId="1025979296">
    <w:abstractNumId w:val="31"/>
  </w:num>
  <w:num w:numId="18" w16cid:durableId="837690239">
    <w:abstractNumId w:val="0"/>
  </w:num>
  <w:num w:numId="19" w16cid:durableId="722486914">
    <w:abstractNumId w:val="17"/>
  </w:num>
  <w:num w:numId="20" w16cid:durableId="1627077431">
    <w:abstractNumId w:val="38"/>
  </w:num>
  <w:num w:numId="21" w16cid:durableId="1710229166">
    <w:abstractNumId w:val="42"/>
  </w:num>
  <w:num w:numId="22" w16cid:durableId="1867013290">
    <w:abstractNumId w:val="13"/>
  </w:num>
  <w:num w:numId="23" w16cid:durableId="1398015747">
    <w:abstractNumId w:val="19"/>
  </w:num>
  <w:num w:numId="24" w16cid:durableId="662438688">
    <w:abstractNumId w:val="3"/>
  </w:num>
  <w:num w:numId="25" w16cid:durableId="2013800537">
    <w:abstractNumId w:val="11"/>
  </w:num>
  <w:num w:numId="26" w16cid:durableId="1622691455">
    <w:abstractNumId w:val="27"/>
  </w:num>
  <w:num w:numId="27" w16cid:durableId="443578723">
    <w:abstractNumId w:val="18"/>
  </w:num>
  <w:num w:numId="28" w16cid:durableId="1118646164">
    <w:abstractNumId w:val="2"/>
  </w:num>
  <w:num w:numId="29" w16cid:durableId="1254126493">
    <w:abstractNumId w:val="9"/>
  </w:num>
  <w:num w:numId="30" w16cid:durableId="1600747841">
    <w:abstractNumId w:val="10"/>
  </w:num>
  <w:num w:numId="31" w16cid:durableId="87577808">
    <w:abstractNumId w:val="37"/>
  </w:num>
  <w:num w:numId="32" w16cid:durableId="186793215">
    <w:abstractNumId w:val="21"/>
  </w:num>
  <w:num w:numId="33" w16cid:durableId="51736789">
    <w:abstractNumId w:val="39"/>
  </w:num>
  <w:num w:numId="34" w16cid:durableId="17586209">
    <w:abstractNumId w:val="20"/>
  </w:num>
  <w:num w:numId="35" w16cid:durableId="1438716344">
    <w:abstractNumId w:val="45"/>
  </w:num>
  <w:num w:numId="36" w16cid:durableId="90778938">
    <w:abstractNumId w:val="35"/>
  </w:num>
  <w:num w:numId="37" w16cid:durableId="1881897035">
    <w:abstractNumId w:val="12"/>
  </w:num>
  <w:num w:numId="38" w16cid:durableId="1332488973">
    <w:abstractNumId w:val="26"/>
  </w:num>
  <w:num w:numId="39" w16cid:durableId="879782355">
    <w:abstractNumId w:val="1"/>
  </w:num>
  <w:num w:numId="40" w16cid:durableId="1762287681">
    <w:abstractNumId w:val="28"/>
  </w:num>
  <w:num w:numId="41" w16cid:durableId="2120907446">
    <w:abstractNumId w:val="30"/>
  </w:num>
  <w:num w:numId="42" w16cid:durableId="171920599">
    <w:abstractNumId w:val="5"/>
  </w:num>
  <w:num w:numId="43" w16cid:durableId="1211844870">
    <w:abstractNumId w:val="25"/>
  </w:num>
  <w:num w:numId="44" w16cid:durableId="1753312083">
    <w:abstractNumId w:val="14"/>
  </w:num>
  <w:num w:numId="45" w16cid:durableId="53965107">
    <w:abstractNumId w:val="41"/>
  </w:num>
  <w:num w:numId="46" w16cid:durableId="174418155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rY3m+cXIaK7Lj/mbEMCjmBsDp8c36qBeMAPcC/nndgC/E7OjFYOBKL+yV+i6kOAAaM4sIOogqqRKjVjxsZEqaA==" w:salt="pMtekQubPHgjjUulMexAW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E5"/>
    <w:rsid w:val="00000EC1"/>
    <w:rsid w:val="0000123C"/>
    <w:rsid w:val="0000752C"/>
    <w:rsid w:val="00010F0A"/>
    <w:rsid w:val="00014717"/>
    <w:rsid w:val="00017BDF"/>
    <w:rsid w:val="0002653F"/>
    <w:rsid w:val="000304DB"/>
    <w:rsid w:val="00033530"/>
    <w:rsid w:val="00037591"/>
    <w:rsid w:val="0004079D"/>
    <w:rsid w:val="00047A52"/>
    <w:rsid w:val="00062D5B"/>
    <w:rsid w:val="00065112"/>
    <w:rsid w:val="0006625E"/>
    <w:rsid w:val="00071067"/>
    <w:rsid w:val="00075162"/>
    <w:rsid w:val="00076FD9"/>
    <w:rsid w:val="0008061B"/>
    <w:rsid w:val="000816D5"/>
    <w:rsid w:val="00085365"/>
    <w:rsid w:val="00092CA2"/>
    <w:rsid w:val="000966A9"/>
    <w:rsid w:val="00096BB7"/>
    <w:rsid w:val="000A7AF9"/>
    <w:rsid w:val="000B4C79"/>
    <w:rsid w:val="000B5661"/>
    <w:rsid w:val="000D2D14"/>
    <w:rsid w:val="000D7064"/>
    <w:rsid w:val="000D7D86"/>
    <w:rsid w:val="000E0760"/>
    <w:rsid w:val="000E5817"/>
    <w:rsid w:val="000E6509"/>
    <w:rsid w:val="000F448C"/>
    <w:rsid w:val="001009A9"/>
    <w:rsid w:val="00102108"/>
    <w:rsid w:val="001028B2"/>
    <w:rsid w:val="001060AC"/>
    <w:rsid w:val="00113A42"/>
    <w:rsid w:val="00117480"/>
    <w:rsid w:val="00121582"/>
    <w:rsid w:val="00122EA6"/>
    <w:rsid w:val="00126EBA"/>
    <w:rsid w:val="001342C8"/>
    <w:rsid w:val="00134D34"/>
    <w:rsid w:val="00134DA9"/>
    <w:rsid w:val="00141351"/>
    <w:rsid w:val="0014157B"/>
    <w:rsid w:val="00146875"/>
    <w:rsid w:val="001522F3"/>
    <w:rsid w:val="00152BCA"/>
    <w:rsid w:val="00153424"/>
    <w:rsid w:val="00153C3E"/>
    <w:rsid w:val="0015438B"/>
    <w:rsid w:val="00154850"/>
    <w:rsid w:val="001553E2"/>
    <w:rsid w:val="001623DD"/>
    <w:rsid w:val="0017097A"/>
    <w:rsid w:val="00171FC4"/>
    <w:rsid w:val="001916F3"/>
    <w:rsid w:val="001968EB"/>
    <w:rsid w:val="001A04D1"/>
    <w:rsid w:val="001A23AE"/>
    <w:rsid w:val="001A4283"/>
    <w:rsid w:val="001A476E"/>
    <w:rsid w:val="001A59AE"/>
    <w:rsid w:val="001B0C24"/>
    <w:rsid w:val="001B1005"/>
    <w:rsid w:val="001B1F98"/>
    <w:rsid w:val="001B34DA"/>
    <w:rsid w:val="001B3BA1"/>
    <w:rsid w:val="001B61B8"/>
    <w:rsid w:val="001C12D8"/>
    <w:rsid w:val="001C602B"/>
    <w:rsid w:val="001D27E6"/>
    <w:rsid w:val="001D285C"/>
    <w:rsid w:val="001D3532"/>
    <w:rsid w:val="001D4E19"/>
    <w:rsid w:val="001D5E08"/>
    <w:rsid w:val="001E1041"/>
    <w:rsid w:val="001E5C31"/>
    <w:rsid w:val="001E6F7B"/>
    <w:rsid w:val="001F3B45"/>
    <w:rsid w:val="001F6736"/>
    <w:rsid w:val="00201571"/>
    <w:rsid w:val="00202E7B"/>
    <w:rsid w:val="0020679D"/>
    <w:rsid w:val="0021201B"/>
    <w:rsid w:val="002122A3"/>
    <w:rsid w:val="00212CFF"/>
    <w:rsid w:val="00217F41"/>
    <w:rsid w:val="00225371"/>
    <w:rsid w:val="002328B1"/>
    <w:rsid w:val="002339DD"/>
    <w:rsid w:val="00234446"/>
    <w:rsid w:val="00236D51"/>
    <w:rsid w:val="00237A6A"/>
    <w:rsid w:val="002545DE"/>
    <w:rsid w:val="00261838"/>
    <w:rsid w:val="002643B1"/>
    <w:rsid w:val="00267F06"/>
    <w:rsid w:val="0027263D"/>
    <w:rsid w:val="00274D55"/>
    <w:rsid w:val="00274D7E"/>
    <w:rsid w:val="00274FEF"/>
    <w:rsid w:val="002754BE"/>
    <w:rsid w:val="0027563C"/>
    <w:rsid w:val="0028204F"/>
    <w:rsid w:val="0028256E"/>
    <w:rsid w:val="00285365"/>
    <w:rsid w:val="002922CA"/>
    <w:rsid w:val="00296618"/>
    <w:rsid w:val="002A0A5D"/>
    <w:rsid w:val="002A36D8"/>
    <w:rsid w:val="002B096F"/>
    <w:rsid w:val="002B40F8"/>
    <w:rsid w:val="002B520C"/>
    <w:rsid w:val="002B63A5"/>
    <w:rsid w:val="002B6D97"/>
    <w:rsid w:val="002C2901"/>
    <w:rsid w:val="002C3835"/>
    <w:rsid w:val="002C5204"/>
    <w:rsid w:val="002C57B2"/>
    <w:rsid w:val="002C6BB3"/>
    <w:rsid w:val="002D030E"/>
    <w:rsid w:val="002D183C"/>
    <w:rsid w:val="002D3144"/>
    <w:rsid w:val="002D685E"/>
    <w:rsid w:val="002D7DF0"/>
    <w:rsid w:val="002E0305"/>
    <w:rsid w:val="002E0AEF"/>
    <w:rsid w:val="002E19CC"/>
    <w:rsid w:val="002E28B8"/>
    <w:rsid w:val="002F035D"/>
    <w:rsid w:val="002F147F"/>
    <w:rsid w:val="002F1C85"/>
    <w:rsid w:val="002F1EF6"/>
    <w:rsid w:val="002F375C"/>
    <w:rsid w:val="002F3C84"/>
    <w:rsid w:val="002F507B"/>
    <w:rsid w:val="002F7EC9"/>
    <w:rsid w:val="00301737"/>
    <w:rsid w:val="00301EBB"/>
    <w:rsid w:val="00307D9B"/>
    <w:rsid w:val="00312048"/>
    <w:rsid w:val="003122E8"/>
    <w:rsid w:val="00312943"/>
    <w:rsid w:val="00312EC2"/>
    <w:rsid w:val="00313707"/>
    <w:rsid w:val="00314931"/>
    <w:rsid w:val="00332FAD"/>
    <w:rsid w:val="00333C48"/>
    <w:rsid w:val="00337DC2"/>
    <w:rsid w:val="003423BC"/>
    <w:rsid w:val="00343163"/>
    <w:rsid w:val="00344C75"/>
    <w:rsid w:val="00351D6D"/>
    <w:rsid w:val="00357359"/>
    <w:rsid w:val="003603C5"/>
    <w:rsid w:val="00360598"/>
    <w:rsid w:val="003661AF"/>
    <w:rsid w:val="00367925"/>
    <w:rsid w:val="003778A2"/>
    <w:rsid w:val="003824A9"/>
    <w:rsid w:val="00385BC6"/>
    <w:rsid w:val="00392C00"/>
    <w:rsid w:val="003955B2"/>
    <w:rsid w:val="00395F5D"/>
    <w:rsid w:val="003A3159"/>
    <w:rsid w:val="003A31FD"/>
    <w:rsid w:val="003A5942"/>
    <w:rsid w:val="003B243F"/>
    <w:rsid w:val="003B6501"/>
    <w:rsid w:val="003C4044"/>
    <w:rsid w:val="003D20F6"/>
    <w:rsid w:val="003D2721"/>
    <w:rsid w:val="003D48CC"/>
    <w:rsid w:val="003D6DCE"/>
    <w:rsid w:val="003E3C02"/>
    <w:rsid w:val="003E727B"/>
    <w:rsid w:val="003F26B5"/>
    <w:rsid w:val="003F4DE4"/>
    <w:rsid w:val="003F591E"/>
    <w:rsid w:val="003F5C02"/>
    <w:rsid w:val="003F641B"/>
    <w:rsid w:val="00401F4A"/>
    <w:rsid w:val="0040600E"/>
    <w:rsid w:val="004139D5"/>
    <w:rsid w:val="004147F2"/>
    <w:rsid w:val="00416A22"/>
    <w:rsid w:val="004201C6"/>
    <w:rsid w:val="00421FCC"/>
    <w:rsid w:val="004232A6"/>
    <w:rsid w:val="004248D0"/>
    <w:rsid w:val="00434D7B"/>
    <w:rsid w:val="00435092"/>
    <w:rsid w:val="00436E42"/>
    <w:rsid w:val="004402F2"/>
    <w:rsid w:val="00440E58"/>
    <w:rsid w:val="004437A2"/>
    <w:rsid w:val="004453FF"/>
    <w:rsid w:val="00451276"/>
    <w:rsid w:val="00455EBF"/>
    <w:rsid w:val="004563FE"/>
    <w:rsid w:val="004568F8"/>
    <w:rsid w:val="004611E4"/>
    <w:rsid w:val="004617C0"/>
    <w:rsid w:val="00463D4A"/>
    <w:rsid w:val="00467DC7"/>
    <w:rsid w:val="00470C73"/>
    <w:rsid w:val="00473B27"/>
    <w:rsid w:val="0047561B"/>
    <w:rsid w:val="00477004"/>
    <w:rsid w:val="00490069"/>
    <w:rsid w:val="00494DF9"/>
    <w:rsid w:val="00497929"/>
    <w:rsid w:val="004A1E76"/>
    <w:rsid w:val="004A3F2A"/>
    <w:rsid w:val="004A62B9"/>
    <w:rsid w:val="004A64AA"/>
    <w:rsid w:val="004A6D16"/>
    <w:rsid w:val="004A7A7D"/>
    <w:rsid w:val="004B3FCB"/>
    <w:rsid w:val="004B5AEF"/>
    <w:rsid w:val="004C0A54"/>
    <w:rsid w:val="004C3001"/>
    <w:rsid w:val="004C30ED"/>
    <w:rsid w:val="004C32EE"/>
    <w:rsid w:val="004C5829"/>
    <w:rsid w:val="004D061D"/>
    <w:rsid w:val="004D1808"/>
    <w:rsid w:val="004D354C"/>
    <w:rsid w:val="004D38C4"/>
    <w:rsid w:val="004D7B9F"/>
    <w:rsid w:val="004E1BF9"/>
    <w:rsid w:val="004E4D1F"/>
    <w:rsid w:val="004E7CE0"/>
    <w:rsid w:val="004F086F"/>
    <w:rsid w:val="005014CB"/>
    <w:rsid w:val="00501EA8"/>
    <w:rsid w:val="00501F41"/>
    <w:rsid w:val="00502443"/>
    <w:rsid w:val="005032D5"/>
    <w:rsid w:val="00504077"/>
    <w:rsid w:val="0050457C"/>
    <w:rsid w:val="00514AF2"/>
    <w:rsid w:val="00522895"/>
    <w:rsid w:val="00523E17"/>
    <w:rsid w:val="00524217"/>
    <w:rsid w:val="0052593C"/>
    <w:rsid w:val="005313F3"/>
    <w:rsid w:val="00535339"/>
    <w:rsid w:val="00535D1C"/>
    <w:rsid w:val="00537354"/>
    <w:rsid w:val="005408DB"/>
    <w:rsid w:val="005444EA"/>
    <w:rsid w:val="00544B0B"/>
    <w:rsid w:val="00547EF9"/>
    <w:rsid w:val="00550281"/>
    <w:rsid w:val="00551838"/>
    <w:rsid w:val="00557AD7"/>
    <w:rsid w:val="00561C9D"/>
    <w:rsid w:val="00570BEF"/>
    <w:rsid w:val="00576C8C"/>
    <w:rsid w:val="00580AD4"/>
    <w:rsid w:val="00582553"/>
    <w:rsid w:val="005859DB"/>
    <w:rsid w:val="00585D73"/>
    <w:rsid w:val="00595C77"/>
    <w:rsid w:val="00596535"/>
    <w:rsid w:val="005A3DD8"/>
    <w:rsid w:val="005A4C11"/>
    <w:rsid w:val="005A4D9F"/>
    <w:rsid w:val="005A5ED9"/>
    <w:rsid w:val="005A60DD"/>
    <w:rsid w:val="005B1864"/>
    <w:rsid w:val="005B5D72"/>
    <w:rsid w:val="005B74C7"/>
    <w:rsid w:val="005C5F39"/>
    <w:rsid w:val="005D4FFC"/>
    <w:rsid w:val="005D704E"/>
    <w:rsid w:val="005D7B63"/>
    <w:rsid w:val="005E0E1C"/>
    <w:rsid w:val="005E1B55"/>
    <w:rsid w:val="005E7CB2"/>
    <w:rsid w:val="005F2581"/>
    <w:rsid w:val="005F36D7"/>
    <w:rsid w:val="005F68BE"/>
    <w:rsid w:val="00604EEB"/>
    <w:rsid w:val="00606D09"/>
    <w:rsid w:val="006079F6"/>
    <w:rsid w:val="006108BA"/>
    <w:rsid w:val="00610ED4"/>
    <w:rsid w:val="0061568A"/>
    <w:rsid w:val="006229C8"/>
    <w:rsid w:val="006246C8"/>
    <w:rsid w:val="00624DCF"/>
    <w:rsid w:val="00626DFA"/>
    <w:rsid w:val="00630758"/>
    <w:rsid w:val="006309EF"/>
    <w:rsid w:val="00631001"/>
    <w:rsid w:val="00633AC6"/>
    <w:rsid w:val="00636EC4"/>
    <w:rsid w:val="00637C2B"/>
    <w:rsid w:val="006439EC"/>
    <w:rsid w:val="00646000"/>
    <w:rsid w:val="0065111E"/>
    <w:rsid w:val="00651F9E"/>
    <w:rsid w:val="00663ED9"/>
    <w:rsid w:val="006653D8"/>
    <w:rsid w:val="00666808"/>
    <w:rsid w:val="00670C32"/>
    <w:rsid w:val="00671621"/>
    <w:rsid w:val="0067375A"/>
    <w:rsid w:val="00674921"/>
    <w:rsid w:val="00674BD0"/>
    <w:rsid w:val="00675350"/>
    <w:rsid w:val="0068369C"/>
    <w:rsid w:val="00690B47"/>
    <w:rsid w:val="00696F98"/>
    <w:rsid w:val="006A0EB1"/>
    <w:rsid w:val="006A3D03"/>
    <w:rsid w:val="006A3D92"/>
    <w:rsid w:val="006B681F"/>
    <w:rsid w:val="006C44DD"/>
    <w:rsid w:val="006D547C"/>
    <w:rsid w:val="006E1682"/>
    <w:rsid w:val="006E1E16"/>
    <w:rsid w:val="006E4AA0"/>
    <w:rsid w:val="006F24B1"/>
    <w:rsid w:val="006F72A3"/>
    <w:rsid w:val="006F7843"/>
    <w:rsid w:val="0070311F"/>
    <w:rsid w:val="007040AD"/>
    <w:rsid w:val="0071319B"/>
    <w:rsid w:val="00715455"/>
    <w:rsid w:val="00723D02"/>
    <w:rsid w:val="007265F6"/>
    <w:rsid w:val="00726A01"/>
    <w:rsid w:val="00741639"/>
    <w:rsid w:val="0074196B"/>
    <w:rsid w:val="00746894"/>
    <w:rsid w:val="00746F8D"/>
    <w:rsid w:val="00750002"/>
    <w:rsid w:val="0075196E"/>
    <w:rsid w:val="00752913"/>
    <w:rsid w:val="00753246"/>
    <w:rsid w:val="007548BC"/>
    <w:rsid w:val="00757D85"/>
    <w:rsid w:val="00763FD8"/>
    <w:rsid w:val="00767817"/>
    <w:rsid w:val="00767F71"/>
    <w:rsid w:val="00770D92"/>
    <w:rsid w:val="00771F9D"/>
    <w:rsid w:val="00776CC9"/>
    <w:rsid w:val="00780206"/>
    <w:rsid w:val="00781B0C"/>
    <w:rsid w:val="00795F50"/>
    <w:rsid w:val="007A2A5F"/>
    <w:rsid w:val="007B086C"/>
    <w:rsid w:val="007B7246"/>
    <w:rsid w:val="007C184C"/>
    <w:rsid w:val="007C314F"/>
    <w:rsid w:val="007C36AD"/>
    <w:rsid w:val="007C56CC"/>
    <w:rsid w:val="007E356C"/>
    <w:rsid w:val="007F17EE"/>
    <w:rsid w:val="007F1B33"/>
    <w:rsid w:val="008021AA"/>
    <w:rsid w:val="00806DBD"/>
    <w:rsid w:val="00807CFF"/>
    <w:rsid w:val="00810269"/>
    <w:rsid w:val="00813D2C"/>
    <w:rsid w:val="00813E0F"/>
    <w:rsid w:val="00815352"/>
    <w:rsid w:val="008163C1"/>
    <w:rsid w:val="00817E93"/>
    <w:rsid w:val="008256F5"/>
    <w:rsid w:val="00827EC9"/>
    <w:rsid w:val="00830861"/>
    <w:rsid w:val="00830C61"/>
    <w:rsid w:val="00832995"/>
    <w:rsid w:val="0083591F"/>
    <w:rsid w:val="008361F5"/>
    <w:rsid w:val="00836673"/>
    <w:rsid w:val="0084013D"/>
    <w:rsid w:val="008415A8"/>
    <w:rsid w:val="00843199"/>
    <w:rsid w:val="0084442A"/>
    <w:rsid w:val="00846AFB"/>
    <w:rsid w:val="00846C20"/>
    <w:rsid w:val="008510DD"/>
    <w:rsid w:val="008556C1"/>
    <w:rsid w:val="00856C18"/>
    <w:rsid w:val="00862CD3"/>
    <w:rsid w:val="00863C54"/>
    <w:rsid w:val="00863E9E"/>
    <w:rsid w:val="00864950"/>
    <w:rsid w:val="0086666C"/>
    <w:rsid w:val="00866DC3"/>
    <w:rsid w:val="00870E58"/>
    <w:rsid w:val="0087389C"/>
    <w:rsid w:val="0088245C"/>
    <w:rsid w:val="00883755"/>
    <w:rsid w:val="00883D89"/>
    <w:rsid w:val="0088568B"/>
    <w:rsid w:val="00887E6A"/>
    <w:rsid w:val="00890520"/>
    <w:rsid w:val="00891F5B"/>
    <w:rsid w:val="00892E04"/>
    <w:rsid w:val="008A1416"/>
    <w:rsid w:val="008A3521"/>
    <w:rsid w:val="008A7D89"/>
    <w:rsid w:val="008B6452"/>
    <w:rsid w:val="008C6BAF"/>
    <w:rsid w:val="008D1539"/>
    <w:rsid w:val="008D55D4"/>
    <w:rsid w:val="008D6274"/>
    <w:rsid w:val="008E12DB"/>
    <w:rsid w:val="008E5FD3"/>
    <w:rsid w:val="008F06A4"/>
    <w:rsid w:val="008F1A51"/>
    <w:rsid w:val="008F24E6"/>
    <w:rsid w:val="008F26E5"/>
    <w:rsid w:val="008F3C1B"/>
    <w:rsid w:val="008F48F3"/>
    <w:rsid w:val="008F683B"/>
    <w:rsid w:val="00900048"/>
    <w:rsid w:val="00900347"/>
    <w:rsid w:val="009012BD"/>
    <w:rsid w:val="00903B5A"/>
    <w:rsid w:val="00907E3F"/>
    <w:rsid w:val="00911713"/>
    <w:rsid w:val="00911DE8"/>
    <w:rsid w:val="00912AA0"/>
    <w:rsid w:val="00914064"/>
    <w:rsid w:val="00915DF6"/>
    <w:rsid w:val="0092068A"/>
    <w:rsid w:val="009225EA"/>
    <w:rsid w:val="0093085C"/>
    <w:rsid w:val="0093123B"/>
    <w:rsid w:val="00933AB5"/>
    <w:rsid w:val="00935491"/>
    <w:rsid w:val="009407AD"/>
    <w:rsid w:val="009415A5"/>
    <w:rsid w:val="00943FF7"/>
    <w:rsid w:val="00946C35"/>
    <w:rsid w:val="009503E9"/>
    <w:rsid w:val="0095151D"/>
    <w:rsid w:val="00952507"/>
    <w:rsid w:val="00953FCC"/>
    <w:rsid w:val="0095496C"/>
    <w:rsid w:val="00955EE5"/>
    <w:rsid w:val="00967A98"/>
    <w:rsid w:val="0097264E"/>
    <w:rsid w:val="0097453E"/>
    <w:rsid w:val="0098114F"/>
    <w:rsid w:val="00981E70"/>
    <w:rsid w:val="00983CFC"/>
    <w:rsid w:val="009905B2"/>
    <w:rsid w:val="00990E83"/>
    <w:rsid w:val="00991EA6"/>
    <w:rsid w:val="00992764"/>
    <w:rsid w:val="00995B35"/>
    <w:rsid w:val="0099638F"/>
    <w:rsid w:val="009A0235"/>
    <w:rsid w:val="009A4EEB"/>
    <w:rsid w:val="009B28FD"/>
    <w:rsid w:val="009B7A0C"/>
    <w:rsid w:val="009C0A30"/>
    <w:rsid w:val="009C0CDE"/>
    <w:rsid w:val="009C1335"/>
    <w:rsid w:val="009C2619"/>
    <w:rsid w:val="009C44AB"/>
    <w:rsid w:val="009D0BCB"/>
    <w:rsid w:val="009D1724"/>
    <w:rsid w:val="009D27E7"/>
    <w:rsid w:val="009D5495"/>
    <w:rsid w:val="009D6575"/>
    <w:rsid w:val="009E0906"/>
    <w:rsid w:val="009E2108"/>
    <w:rsid w:val="009F0AD4"/>
    <w:rsid w:val="009F4460"/>
    <w:rsid w:val="009F513E"/>
    <w:rsid w:val="009F6980"/>
    <w:rsid w:val="009F6E43"/>
    <w:rsid w:val="00A00AFE"/>
    <w:rsid w:val="00A02152"/>
    <w:rsid w:val="00A06645"/>
    <w:rsid w:val="00A16742"/>
    <w:rsid w:val="00A246DA"/>
    <w:rsid w:val="00A25088"/>
    <w:rsid w:val="00A25F28"/>
    <w:rsid w:val="00A262E2"/>
    <w:rsid w:val="00A27EF1"/>
    <w:rsid w:val="00A30033"/>
    <w:rsid w:val="00A33849"/>
    <w:rsid w:val="00A43352"/>
    <w:rsid w:val="00A436A2"/>
    <w:rsid w:val="00A457CA"/>
    <w:rsid w:val="00A4596C"/>
    <w:rsid w:val="00A47E8A"/>
    <w:rsid w:val="00A5177B"/>
    <w:rsid w:val="00A52858"/>
    <w:rsid w:val="00A61C9A"/>
    <w:rsid w:val="00A61D75"/>
    <w:rsid w:val="00A61E37"/>
    <w:rsid w:val="00A63C31"/>
    <w:rsid w:val="00A6511A"/>
    <w:rsid w:val="00A758B7"/>
    <w:rsid w:val="00A763B3"/>
    <w:rsid w:val="00A76962"/>
    <w:rsid w:val="00A8368B"/>
    <w:rsid w:val="00A90CBB"/>
    <w:rsid w:val="00A967E9"/>
    <w:rsid w:val="00AA0B35"/>
    <w:rsid w:val="00AA1090"/>
    <w:rsid w:val="00AA1858"/>
    <w:rsid w:val="00AA4D0E"/>
    <w:rsid w:val="00AA5B07"/>
    <w:rsid w:val="00AA7287"/>
    <w:rsid w:val="00AB01A8"/>
    <w:rsid w:val="00AB2ED1"/>
    <w:rsid w:val="00AB4A28"/>
    <w:rsid w:val="00AB55FD"/>
    <w:rsid w:val="00AB6E3B"/>
    <w:rsid w:val="00AC143A"/>
    <w:rsid w:val="00AC1CCA"/>
    <w:rsid w:val="00AC4075"/>
    <w:rsid w:val="00AC655A"/>
    <w:rsid w:val="00AD526C"/>
    <w:rsid w:val="00AD7A0C"/>
    <w:rsid w:val="00AE1187"/>
    <w:rsid w:val="00AE2593"/>
    <w:rsid w:val="00AE76CC"/>
    <w:rsid w:val="00AF3A3B"/>
    <w:rsid w:val="00AF5253"/>
    <w:rsid w:val="00B00B12"/>
    <w:rsid w:val="00B01648"/>
    <w:rsid w:val="00B01B28"/>
    <w:rsid w:val="00B054E9"/>
    <w:rsid w:val="00B13927"/>
    <w:rsid w:val="00B21F71"/>
    <w:rsid w:val="00B30766"/>
    <w:rsid w:val="00B3262D"/>
    <w:rsid w:val="00B34E38"/>
    <w:rsid w:val="00B351AE"/>
    <w:rsid w:val="00B37333"/>
    <w:rsid w:val="00B40793"/>
    <w:rsid w:val="00B4119B"/>
    <w:rsid w:val="00B43811"/>
    <w:rsid w:val="00B4405B"/>
    <w:rsid w:val="00B51282"/>
    <w:rsid w:val="00B52986"/>
    <w:rsid w:val="00B53002"/>
    <w:rsid w:val="00B54D69"/>
    <w:rsid w:val="00B553AB"/>
    <w:rsid w:val="00B56D51"/>
    <w:rsid w:val="00B605EF"/>
    <w:rsid w:val="00B6243E"/>
    <w:rsid w:val="00B647FE"/>
    <w:rsid w:val="00B64CDF"/>
    <w:rsid w:val="00B67F79"/>
    <w:rsid w:val="00B76811"/>
    <w:rsid w:val="00B7723D"/>
    <w:rsid w:val="00B80564"/>
    <w:rsid w:val="00B84429"/>
    <w:rsid w:val="00B85AEE"/>
    <w:rsid w:val="00B92628"/>
    <w:rsid w:val="00B94B7A"/>
    <w:rsid w:val="00B966A6"/>
    <w:rsid w:val="00BA4E3F"/>
    <w:rsid w:val="00BA57C5"/>
    <w:rsid w:val="00BB032A"/>
    <w:rsid w:val="00BB0DF7"/>
    <w:rsid w:val="00BB2ADC"/>
    <w:rsid w:val="00BB78F3"/>
    <w:rsid w:val="00BC00EB"/>
    <w:rsid w:val="00BC10F8"/>
    <w:rsid w:val="00BC18DD"/>
    <w:rsid w:val="00BC74A4"/>
    <w:rsid w:val="00BD0881"/>
    <w:rsid w:val="00BD0CDD"/>
    <w:rsid w:val="00BF2CFA"/>
    <w:rsid w:val="00C00762"/>
    <w:rsid w:val="00C01E16"/>
    <w:rsid w:val="00C0488C"/>
    <w:rsid w:val="00C05F7D"/>
    <w:rsid w:val="00C06C41"/>
    <w:rsid w:val="00C11ACB"/>
    <w:rsid w:val="00C1299A"/>
    <w:rsid w:val="00C15393"/>
    <w:rsid w:val="00C17DF2"/>
    <w:rsid w:val="00C17E12"/>
    <w:rsid w:val="00C21832"/>
    <w:rsid w:val="00C2189E"/>
    <w:rsid w:val="00C254F2"/>
    <w:rsid w:val="00C342A1"/>
    <w:rsid w:val="00C346C2"/>
    <w:rsid w:val="00C34870"/>
    <w:rsid w:val="00C40CC0"/>
    <w:rsid w:val="00C434B7"/>
    <w:rsid w:val="00C4681D"/>
    <w:rsid w:val="00C47CF1"/>
    <w:rsid w:val="00C52ABE"/>
    <w:rsid w:val="00C55675"/>
    <w:rsid w:val="00C6168B"/>
    <w:rsid w:val="00C61B76"/>
    <w:rsid w:val="00C621A4"/>
    <w:rsid w:val="00C64166"/>
    <w:rsid w:val="00C66A8D"/>
    <w:rsid w:val="00C6771A"/>
    <w:rsid w:val="00C72C9F"/>
    <w:rsid w:val="00C7739A"/>
    <w:rsid w:val="00C815E9"/>
    <w:rsid w:val="00C842AC"/>
    <w:rsid w:val="00C8657D"/>
    <w:rsid w:val="00C87C8B"/>
    <w:rsid w:val="00C87F37"/>
    <w:rsid w:val="00C91FE6"/>
    <w:rsid w:val="00C92153"/>
    <w:rsid w:val="00C92DD9"/>
    <w:rsid w:val="00C94C72"/>
    <w:rsid w:val="00CA0D53"/>
    <w:rsid w:val="00CA2A8D"/>
    <w:rsid w:val="00CA51EE"/>
    <w:rsid w:val="00CA79E5"/>
    <w:rsid w:val="00CB262A"/>
    <w:rsid w:val="00CB31D7"/>
    <w:rsid w:val="00CB4548"/>
    <w:rsid w:val="00CC0DC2"/>
    <w:rsid w:val="00CC2D0C"/>
    <w:rsid w:val="00CC57A7"/>
    <w:rsid w:val="00CC599B"/>
    <w:rsid w:val="00CC64A0"/>
    <w:rsid w:val="00CD2FB2"/>
    <w:rsid w:val="00CE122F"/>
    <w:rsid w:val="00CE6349"/>
    <w:rsid w:val="00D00104"/>
    <w:rsid w:val="00D01ED5"/>
    <w:rsid w:val="00D024F0"/>
    <w:rsid w:val="00D03CE1"/>
    <w:rsid w:val="00D05EDE"/>
    <w:rsid w:val="00D10029"/>
    <w:rsid w:val="00D21699"/>
    <w:rsid w:val="00D23E81"/>
    <w:rsid w:val="00D329DB"/>
    <w:rsid w:val="00D336E2"/>
    <w:rsid w:val="00D3370A"/>
    <w:rsid w:val="00D40D62"/>
    <w:rsid w:val="00D41DE0"/>
    <w:rsid w:val="00D42774"/>
    <w:rsid w:val="00D505FF"/>
    <w:rsid w:val="00D56340"/>
    <w:rsid w:val="00D569E7"/>
    <w:rsid w:val="00D56DF5"/>
    <w:rsid w:val="00D60C48"/>
    <w:rsid w:val="00D61DEA"/>
    <w:rsid w:val="00D626AE"/>
    <w:rsid w:val="00D65C50"/>
    <w:rsid w:val="00D81DC8"/>
    <w:rsid w:val="00D8452D"/>
    <w:rsid w:val="00D85CDA"/>
    <w:rsid w:val="00D87090"/>
    <w:rsid w:val="00D9149F"/>
    <w:rsid w:val="00D961F9"/>
    <w:rsid w:val="00D96A24"/>
    <w:rsid w:val="00DA0DAC"/>
    <w:rsid w:val="00DA5784"/>
    <w:rsid w:val="00DA6294"/>
    <w:rsid w:val="00DA67B0"/>
    <w:rsid w:val="00DB056B"/>
    <w:rsid w:val="00DB7220"/>
    <w:rsid w:val="00DC146D"/>
    <w:rsid w:val="00DC287E"/>
    <w:rsid w:val="00DC4293"/>
    <w:rsid w:val="00DD216F"/>
    <w:rsid w:val="00DD6BF6"/>
    <w:rsid w:val="00DE22EA"/>
    <w:rsid w:val="00DE71C1"/>
    <w:rsid w:val="00DF07B9"/>
    <w:rsid w:val="00DF28DC"/>
    <w:rsid w:val="00DF3BD4"/>
    <w:rsid w:val="00E0018A"/>
    <w:rsid w:val="00E01D96"/>
    <w:rsid w:val="00E025AD"/>
    <w:rsid w:val="00E037E8"/>
    <w:rsid w:val="00E03C41"/>
    <w:rsid w:val="00E10295"/>
    <w:rsid w:val="00E1478C"/>
    <w:rsid w:val="00E21465"/>
    <w:rsid w:val="00E222EB"/>
    <w:rsid w:val="00E26F55"/>
    <w:rsid w:val="00E324E8"/>
    <w:rsid w:val="00E32DAB"/>
    <w:rsid w:val="00E376DB"/>
    <w:rsid w:val="00E414D5"/>
    <w:rsid w:val="00E45BC5"/>
    <w:rsid w:val="00E50D4F"/>
    <w:rsid w:val="00E51B3F"/>
    <w:rsid w:val="00E54D99"/>
    <w:rsid w:val="00E56631"/>
    <w:rsid w:val="00E657AA"/>
    <w:rsid w:val="00E70501"/>
    <w:rsid w:val="00E751EA"/>
    <w:rsid w:val="00E91F78"/>
    <w:rsid w:val="00E92A8C"/>
    <w:rsid w:val="00E92EBC"/>
    <w:rsid w:val="00E9532B"/>
    <w:rsid w:val="00E955AD"/>
    <w:rsid w:val="00E96997"/>
    <w:rsid w:val="00E97423"/>
    <w:rsid w:val="00E977FD"/>
    <w:rsid w:val="00EA2F83"/>
    <w:rsid w:val="00EA587E"/>
    <w:rsid w:val="00EB5830"/>
    <w:rsid w:val="00EB78F7"/>
    <w:rsid w:val="00EC25E8"/>
    <w:rsid w:val="00EC3480"/>
    <w:rsid w:val="00EC3604"/>
    <w:rsid w:val="00EC73F6"/>
    <w:rsid w:val="00EC75D3"/>
    <w:rsid w:val="00ED0D05"/>
    <w:rsid w:val="00ED26DE"/>
    <w:rsid w:val="00EE2A52"/>
    <w:rsid w:val="00EE3975"/>
    <w:rsid w:val="00EE47D4"/>
    <w:rsid w:val="00EE62E9"/>
    <w:rsid w:val="00EE78B8"/>
    <w:rsid w:val="00EF16B5"/>
    <w:rsid w:val="00EF5338"/>
    <w:rsid w:val="00F010C8"/>
    <w:rsid w:val="00F05AC0"/>
    <w:rsid w:val="00F05B66"/>
    <w:rsid w:val="00F1285C"/>
    <w:rsid w:val="00F13E0B"/>
    <w:rsid w:val="00F14FE4"/>
    <w:rsid w:val="00F21067"/>
    <w:rsid w:val="00F22040"/>
    <w:rsid w:val="00F22DB4"/>
    <w:rsid w:val="00F245C0"/>
    <w:rsid w:val="00F27935"/>
    <w:rsid w:val="00F30ABB"/>
    <w:rsid w:val="00F33C84"/>
    <w:rsid w:val="00F33D22"/>
    <w:rsid w:val="00F34117"/>
    <w:rsid w:val="00F401B1"/>
    <w:rsid w:val="00F4119B"/>
    <w:rsid w:val="00F45BEA"/>
    <w:rsid w:val="00F46E05"/>
    <w:rsid w:val="00F503F2"/>
    <w:rsid w:val="00F514B9"/>
    <w:rsid w:val="00F518EB"/>
    <w:rsid w:val="00F54FE5"/>
    <w:rsid w:val="00F60EAF"/>
    <w:rsid w:val="00F619F3"/>
    <w:rsid w:val="00F6366E"/>
    <w:rsid w:val="00F67FF8"/>
    <w:rsid w:val="00F74316"/>
    <w:rsid w:val="00F76715"/>
    <w:rsid w:val="00F779CC"/>
    <w:rsid w:val="00F80FF8"/>
    <w:rsid w:val="00F84936"/>
    <w:rsid w:val="00F90446"/>
    <w:rsid w:val="00F92C51"/>
    <w:rsid w:val="00F93C09"/>
    <w:rsid w:val="00F9481B"/>
    <w:rsid w:val="00F95E00"/>
    <w:rsid w:val="00FA2525"/>
    <w:rsid w:val="00FB0F1F"/>
    <w:rsid w:val="00FC05DD"/>
    <w:rsid w:val="00FC2056"/>
    <w:rsid w:val="00FC592A"/>
    <w:rsid w:val="00FC5A24"/>
    <w:rsid w:val="00FC6448"/>
    <w:rsid w:val="00FC6B4A"/>
    <w:rsid w:val="00FD58E9"/>
    <w:rsid w:val="00FE1194"/>
    <w:rsid w:val="00FE5CB8"/>
    <w:rsid w:val="00FE691C"/>
    <w:rsid w:val="00FE6AA0"/>
    <w:rsid w:val="00FF4B1C"/>
    <w:rsid w:val="00FF603C"/>
    <w:rsid w:val="01009DBE"/>
    <w:rsid w:val="0173539B"/>
    <w:rsid w:val="01845565"/>
    <w:rsid w:val="01A59042"/>
    <w:rsid w:val="01B9E092"/>
    <w:rsid w:val="01E795BC"/>
    <w:rsid w:val="01F65313"/>
    <w:rsid w:val="01FED7DA"/>
    <w:rsid w:val="022665CC"/>
    <w:rsid w:val="027E672F"/>
    <w:rsid w:val="027F344B"/>
    <w:rsid w:val="02A9C1FD"/>
    <w:rsid w:val="02C70A7F"/>
    <w:rsid w:val="033EF110"/>
    <w:rsid w:val="039BAA60"/>
    <w:rsid w:val="04433A7C"/>
    <w:rsid w:val="047C1920"/>
    <w:rsid w:val="04F8FEEC"/>
    <w:rsid w:val="0510530C"/>
    <w:rsid w:val="05221DB7"/>
    <w:rsid w:val="05BC8CDD"/>
    <w:rsid w:val="05CD5FD8"/>
    <w:rsid w:val="0636B19F"/>
    <w:rsid w:val="0643C32C"/>
    <w:rsid w:val="06A861B7"/>
    <w:rsid w:val="07273B6A"/>
    <w:rsid w:val="073AF26D"/>
    <w:rsid w:val="07F9FA45"/>
    <w:rsid w:val="08699FB9"/>
    <w:rsid w:val="08C36082"/>
    <w:rsid w:val="0932824A"/>
    <w:rsid w:val="0A31272A"/>
    <w:rsid w:val="0A5111B2"/>
    <w:rsid w:val="0A9173FA"/>
    <w:rsid w:val="0AD2FBBA"/>
    <w:rsid w:val="0AF3F7FB"/>
    <w:rsid w:val="0B125388"/>
    <w:rsid w:val="0B5BADFF"/>
    <w:rsid w:val="0B84D37E"/>
    <w:rsid w:val="0BEB1363"/>
    <w:rsid w:val="0C5D3BBB"/>
    <w:rsid w:val="0CA1C47C"/>
    <w:rsid w:val="0CAF34F6"/>
    <w:rsid w:val="0CF88DA7"/>
    <w:rsid w:val="0D20ADD0"/>
    <w:rsid w:val="0DC634E9"/>
    <w:rsid w:val="0DF3BCF3"/>
    <w:rsid w:val="0EEAA7AB"/>
    <w:rsid w:val="0F14D413"/>
    <w:rsid w:val="1007FEE8"/>
    <w:rsid w:val="10174204"/>
    <w:rsid w:val="105B7EE6"/>
    <w:rsid w:val="109DAA9C"/>
    <w:rsid w:val="10CC4434"/>
    <w:rsid w:val="111006C4"/>
    <w:rsid w:val="11A76155"/>
    <w:rsid w:val="129D7E63"/>
    <w:rsid w:val="1358998C"/>
    <w:rsid w:val="1389E0FE"/>
    <w:rsid w:val="13C1B3CD"/>
    <w:rsid w:val="13CA0AD7"/>
    <w:rsid w:val="13DBA168"/>
    <w:rsid w:val="13F69CF6"/>
    <w:rsid w:val="13F73365"/>
    <w:rsid w:val="146561BF"/>
    <w:rsid w:val="147FC1EA"/>
    <w:rsid w:val="14D880A5"/>
    <w:rsid w:val="14ED9761"/>
    <w:rsid w:val="15D2059F"/>
    <w:rsid w:val="16A4D75E"/>
    <w:rsid w:val="16FD863C"/>
    <w:rsid w:val="174981C5"/>
    <w:rsid w:val="17A40D07"/>
    <w:rsid w:val="17C397FB"/>
    <w:rsid w:val="185A39BD"/>
    <w:rsid w:val="18CD7203"/>
    <w:rsid w:val="18D16D0E"/>
    <w:rsid w:val="196D350A"/>
    <w:rsid w:val="19AD8AC6"/>
    <w:rsid w:val="1A0E5B89"/>
    <w:rsid w:val="1A26068D"/>
    <w:rsid w:val="1A55829B"/>
    <w:rsid w:val="1A8D8D2A"/>
    <w:rsid w:val="1B440604"/>
    <w:rsid w:val="1B81BABE"/>
    <w:rsid w:val="1BB13E84"/>
    <w:rsid w:val="1BD4583E"/>
    <w:rsid w:val="1C2BF16D"/>
    <w:rsid w:val="1C505FC2"/>
    <w:rsid w:val="1D7F996E"/>
    <w:rsid w:val="1E5F4C96"/>
    <w:rsid w:val="1E93BA26"/>
    <w:rsid w:val="1EC7BE03"/>
    <w:rsid w:val="1ED4A8E9"/>
    <w:rsid w:val="1F1231F4"/>
    <w:rsid w:val="1F34094B"/>
    <w:rsid w:val="1F79CADF"/>
    <w:rsid w:val="1FA1F477"/>
    <w:rsid w:val="20A3D754"/>
    <w:rsid w:val="20BFE0C8"/>
    <w:rsid w:val="212BC3B1"/>
    <w:rsid w:val="213D299D"/>
    <w:rsid w:val="21425F3E"/>
    <w:rsid w:val="214AF999"/>
    <w:rsid w:val="225E8291"/>
    <w:rsid w:val="228D3D76"/>
    <w:rsid w:val="22AD957A"/>
    <w:rsid w:val="234C91D6"/>
    <w:rsid w:val="236BA6D7"/>
    <w:rsid w:val="23774486"/>
    <w:rsid w:val="238CD82C"/>
    <w:rsid w:val="23E050C0"/>
    <w:rsid w:val="240A9B3E"/>
    <w:rsid w:val="24A8DB9C"/>
    <w:rsid w:val="24D46567"/>
    <w:rsid w:val="25580765"/>
    <w:rsid w:val="26EBD3CA"/>
    <w:rsid w:val="2754D101"/>
    <w:rsid w:val="27930C4E"/>
    <w:rsid w:val="27A94CD0"/>
    <w:rsid w:val="28D5AEEF"/>
    <w:rsid w:val="2901F07B"/>
    <w:rsid w:val="29691856"/>
    <w:rsid w:val="296FD75B"/>
    <w:rsid w:val="297E64C4"/>
    <w:rsid w:val="29DA6C4C"/>
    <w:rsid w:val="2A62F06F"/>
    <w:rsid w:val="2AC4422C"/>
    <w:rsid w:val="2B822BA1"/>
    <w:rsid w:val="2C693241"/>
    <w:rsid w:val="2CD638EC"/>
    <w:rsid w:val="2DFFF089"/>
    <w:rsid w:val="2E36C40E"/>
    <w:rsid w:val="2E3C92AB"/>
    <w:rsid w:val="2F00093E"/>
    <w:rsid w:val="2F495D35"/>
    <w:rsid w:val="2F5F8046"/>
    <w:rsid w:val="2F92A960"/>
    <w:rsid w:val="2FA12FCE"/>
    <w:rsid w:val="2FAEF77D"/>
    <w:rsid w:val="300A7096"/>
    <w:rsid w:val="30708D4B"/>
    <w:rsid w:val="30CE3922"/>
    <w:rsid w:val="3306E17D"/>
    <w:rsid w:val="3328625D"/>
    <w:rsid w:val="3337DCBD"/>
    <w:rsid w:val="336A5DD5"/>
    <w:rsid w:val="33D6A2D6"/>
    <w:rsid w:val="33DCBD7D"/>
    <w:rsid w:val="33EFD0DD"/>
    <w:rsid w:val="3408878F"/>
    <w:rsid w:val="349E1167"/>
    <w:rsid w:val="352AF774"/>
    <w:rsid w:val="35BB0B79"/>
    <w:rsid w:val="35E970DD"/>
    <w:rsid w:val="36E661E7"/>
    <w:rsid w:val="36E78A2C"/>
    <w:rsid w:val="374D3AC1"/>
    <w:rsid w:val="3756B575"/>
    <w:rsid w:val="3770F597"/>
    <w:rsid w:val="37ACA80E"/>
    <w:rsid w:val="37D0C0F9"/>
    <w:rsid w:val="37D49ACE"/>
    <w:rsid w:val="37EDB482"/>
    <w:rsid w:val="38320654"/>
    <w:rsid w:val="38F6AA33"/>
    <w:rsid w:val="38F950E5"/>
    <w:rsid w:val="391DB222"/>
    <w:rsid w:val="39291244"/>
    <w:rsid w:val="39DA890A"/>
    <w:rsid w:val="39FCB3DF"/>
    <w:rsid w:val="39FF813F"/>
    <w:rsid w:val="3A23082A"/>
    <w:rsid w:val="3A31B7D3"/>
    <w:rsid w:val="3A60EB7C"/>
    <w:rsid w:val="3A8DA730"/>
    <w:rsid w:val="3AFF9F62"/>
    <w:rsid w:val="3B5BFB29"/>
    <w:rsid w:val="3B903A1B"/>
    <w:rsid w:val="3C3B3E13"/>
    <w:rsid w:val="3C7B7560"/>
    <w:rsid w:val="3CDF6127"/>
    <w:rsid w:val="3D5168C0"/>
    <w:rsid w:val="3DDC7914"/>
    <w:rsid w:val="3EEC56D8"/>
    <w:rsid w:val="3EFD85E7"/>
    <w:rsid w:val="3F2B93F5"/>
    <w:rsid w:val="3FCCDDDC"/>
    <w:rsid w:val="405CAE66"/>
    <w:rsid w:val="40648FA5"/>
    <w:rsid w:val="4065E224"/>
    <w:rsid w:val="411E7D06"/>
    <w:rsid w:val="4137046D"/>
    <w:rsid w:val="413F30CF"/>
    <w:rsid w:val="41A12D72"/>
    <w:rsid w:val="41B1DBCE"/>
    <w:rsid w:val="41BB5133"/>
    <w:rsid w:val="41FC249B"/>
    <w:rsid w:val="423481A2"/>
    <w:rsid w:val="424746F6"/>
    <w:rsid w:val="42657CA0"/>
    <w:rsid w:val="42C1A27C"/>
    <w:rsid w:val="42CC7AA6"/>
    <w:rsid w:val="42FBAFDF"/>
    <w:rsid w:val="434E55A5"/>
    <w:rsid w:val="43DFBBA0"/>
    <w:rsid w:val="4412080D"/>
    <w:rsid w:val="446936E3"/>
    <w:rsid w:val="449FA02F"/>
    <w:rsid w:val="455C1533"/>
    <w:rsid w:val="45DA83F9"/>
    <w:rsid w:val="46021666"/>
    <w:rsid w:val="46397258"/>
    <w:rsid w:val="46398220"/>
    <w:rsid w:val="4654B0FA"/>
    <w:rsid w:val="466905BD"/>
    <w:rsid w:val="467A1CC6"/>
    <w:rsid w:val="47237E4D"/>
    <w:rsid w:val="475B6263"/>
    <w:rsid w:val="47995F3A"/>
    <w:rsid w:val="4872DD18"/>
    <w:rsid w:val="48E6948F"/>
    <w:rsid w:val="49934B15"/>
    <w:rsid w:val="49AF216C"/>
    <w:rsid w:val="4A39D100"/>
    <w:rsid w:val="4A94D241"/>
    <w:rsid w:val="4B0A1941"/>
    <w:rsid w:val="4B1B2592"/>
    <w:rsid w:val="4B464B16"/>
    <w:rsid w:val="4BD82F2D"/>
    <w:rsid w:val="4C00E3C0"/>
    <w:rsid w:val="4C1FE5CA"/>
    <w:rsid w:val="4C3CB9B2"/>
    <w:rsid w:val="4C77DFE0"/>
    <w:rsid w:val="4C89F5D3"/>
    <w:rsid w:val="4C8EDBCD"/>
    <w:rsid w:val="4CB5778C"/>
    <w:rsid w:val="4CE7FBB7"/>
    <w:rsid w:val="4CE93F79"/>
    <w:rsid w:val="4D03FC6C"/>
    <w:rsid w:val="4D3FDEB7"/>
    <w:rsid w:val="4D6607A3"/>
    <w:rsid w:val="4D7C2708"/>
    <w:rsid w:val="4D8E82F0"/>
    <w:rsid w:val="4DD0E52E"/>
    <w:rsid w:val="4E97F3B5"/>
    <w:rsid w:val="4F1F5F35"/>
    <w:rsid w:val="5070BFF1"/>
    <w:rsid w:val="5071EBCD"/>
    <w:rsid w:val="507AF17B"/>
    <w:rsid w:val="51435D22"/>
    <w:rsid w:val="5198ED80"/>
    <w:rsid w:val="51ADA57D"/>
    <w:rsid w:val="52420F31"/>
    <w:rsid w:val="535E7735"/>
    <w:rsid w:val="536DD918"/>
    <w:rsid w:val="54603781"/>
    <w:rsid w:val="5465E28D"/>
    <w:rsid w:val="54AF55BE"/>
    <w:rsid w:val="54E19841"/>
    <w:rsid w:val="54F0E821"/>
    <w:rsid w:val="550AF147"/>
    <w:rsid w:val="552AD2D6"/>
    <w:rsid w:val="55683607"/>
    <w:rsid w:val="55717CB7"/>
    <w:rsid w:val="5588FEC8"/>
    <w:rsid w:val="566094CE"/>
    <w:rsid w:val="567ACFC5"/>
    <w:rsid w:val="573BF92B"/>
    <w:rsid w:val="587B292E"/>
    <w:rsid w:val="5956E1DF"/>
    <w:rsid w:val="59C31682"/>
    <w:rsid w:val="59C43AA7"/>
    <w:rsid w:val="5A1E3189"/>
    <w:rsid w:val="5A359EAA"/>
    <w:rsid w:val="5A9F737A"/>
    <w:rsid w:val="5B83CEEA"/>
    <w:rsid w:val="5C56C748"/>
    <w:rsid w:val="5C9E8184"/>
    <w:rsid w:val="5E1E0440"/>
    <w:rsid w:val="5E74DEFF"/>
    <w:rsid w:val="5F68CEAA"/>
    <w:rsid w:val="5FA59F2F"/>
    <w:rsid w:val="602B4D25"/>
    <w:rsid w:val="60B8C697"/>
    <w:rsid w:val="6146BEFF"/>
    <w:rsid w:val="620D71CD"/>
    <w:rsid w:val="62191E85"/>
    <w:rsid w:val="6307CD63"/>
    <w:rsid w:val="6379D68E"/>
    <w:rsid w:val="6403EEAE"/>
    <w:rsid w:val="64395D77"/>
    <w:rsid w:val="650047DA"/>
    <w:rsid w:val="653C6510"/>
    <w:rsid w:val="655792F7"/>
    <w:rsid w:val="65DAE942"/>
    <w:rsid w:val="65E4B814"/>
    <w:rsid w:val="66CA57B1"/>
    <w:rsid w:val="670E2BBF"/>
    <w:rsid w:val="67220320"/>
    <w:rsid w:val="67335F81"/>
    <w:rsid w:val="67A64CE7"/>
    <w:rsid w:val="67E64F72"/>
    <w:rsid w:val="67F9FB05"/>
    <w:rsid w:val="68405D96"/>
    <w:rsid w:val="69F26A68"/>
    <w:rsid w:val="6A326703"/>
    <w:rsid w:val="6B399375"/>
    <w:rsid w:val="6B614C5A"/>
    <w:rsid w:val="6BC0754D"/>
    <w:rsid w:val="6BE4CAD3"/>
    <w:rsid w:val="6C1A5B23"/>
    <w:rsid w:val="6C87B633"/>
    <w:rsid w:val="6D3F437F"/>
    <w:rsid w:val="6E2B093F"/>
    <w:rsid w:val="6E414984"/>
    <w:rsid w:val="6E585D68"/>
    <w:rsid w:val="6ED18CA2"/>
    <w:rsid w:val="6ED6AACF"/>
    <w:rsid w:val="6EDE087E"/>
    <w:rsid w:val="6F8DAAF5"/>
    <w:rsid w:val="6FA7C703"/>
    <w:rsid w:val="6FBA8CC9"/>
    <w:rsid w:val="6FE0271A"/>
    <w:rsid w:val="702C7C76"/>
    <w:rsid w:val="70446D6A"/>
    <w:rsid w:val="7135C5C5"/>
    <w:rsid w:val="713A2AA8"/>
    <w:rsid w:val="728AF77A"/>
    <w:rsid w:val="7340CCCE"/>
    <w:rsid w:val="7370571B"/>
    <w:rsid w:val="742CC0D7"/>
    <w:rsid w:val="744ACF68"/>
    <w:rsid w:val="745259BF"/>
    <w:rsid w:val="75164B9B"/>
    <w:rsid w:val="7541E084"/>
    <w:rsid w:val="77D6B0AF"/>
    <w:rsid w:val="783C2D02"/>
    <w:rsid w:val="7871094E"/>
    <w:rsid w:val="792E1442"/>
    <w:rsid w:val="7AA964C4"/>
    <w:rsid w:val="7B0301B5"/>
    <w:rsid w:val="7B141962"/>
    <w:rsid w:val="7B21ED6E"/>
    <w:rsid w:val="7B61AADF"/>
    <w:rsid w:val="7B829517"/>
    <w:rsid w:val="7BA7BB84"/>
    <w:rsid w:val="7BC2663B"/>
    <w:rsid w:val="7C572803"/>
    <w:rsid w:val="7C7C13D4"/>
    <w:rsid w:val="7CBA7216"/>
    <w:rsid w:val="7D0AC3BB"/>
    <w:rsid w:val="7D3ED792"/>
    <w:rsid w:val="7D706411"/>
    <w:rsid w:val="7DA92202"/>
    <w:rsid w:val="7DE9FAFB"/>
    <w:rsid w:val="7E1A5086"/>
    <w:rsid w:val="7E2FFFBD"/>
    <w:rsid w:val="7E6A33A0"/>
    <w:rsid w:val="7EE9E7D0"/>
    <w:rsid w:val="7F708DFC"/>
    <w:rsid w:val="7F84F748"/>
    <w:rsid w:val="7FA1F745"/>
    <w:rsid w:val="7FAB25E9"/>
    <w:rsid w:val="7FEF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0A991"/>
  <w15:chartTrackingRefBased/>
  <w15:docId w15:val="{2394578B-E19A-4C7D-A225-87339AB4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uiPriority w:val="9"/>
    <w:qFormat/>
    <w:rsid w:val="002015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uiPriority w:val="9"/>
    <w:unhideWhenUsed/>
    <w:qFormat/>
    <w:rsid w:val="0AD2F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unhideWhenUsed/>
    <w:qFormat/>
    <w:rsid w:val="0AD2FB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79E5"/>
    <w:pPr>
      <w:keepNext/>
      <w:keepLines/>
      <w:tabs>
        <w:tab w:val="left" w:pos="1080"/>
        <w:tab w:val="left" w:pos="1080"/>
        <w:tab w:val="left" w:pos="1080"/>
        <w:tab w:val="left" w:pos="1080"/>
        <w:tab w:val="left" w:pos="1080"/>
        <w:tab w:val="left" w:pos="1080"/>
        <w:tab w:val="left" w:pos="1080"/>
      </w:tabs>
      <w:spacing w:before="240" w:after="60" w:line="360" w:lineRule="auto"/>
      <w:ind w:left="864" w:hanging="864"/>
      <w:outlineLvl w:val="3"/>
    </w:pPr>
    <w:rPr>
      <w:rFonts w:ascii="Verdana" w:eastAsia="Verdana" w:hAnsi="Verdana" w:cs="Verdana"/>
      <w:b/>
      <w:color w:val="4EA3A0"/>
      <w:sz w:val="20"/>
      <w:szCs w:val="20"/>
      <w:lang w:val="nl" w:eastAsia="nl-N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A79E5"/>
    <w:pPr>
      <w:keepNext/>
      <w:keepLines/>
      <w:pBdr>
        <w:top w:val="none" w:sz="0" w:space="6" w:color="auto"/>
        <w:left w:val="none" w:sz="0" w:space="6" w:color="auto"/>
        <w:bottom w:val="none" w:sz="0" w:space="6" w:color="auto"/>
        <w:right w:val="none" w:sz="0" w:space="6" w:color="auto"/>
      </w:pBdr>
      <w:shd w:val="clear" w:color="auto" w:fill="EFF5F4"/>
      <w:tabs>
        <w:tab w:val="left" w:pos="1080"/>
        <w:tab w:val="left" w:pos="1080"/>
        <w:tab w:val="left" w:pos="1080"/>
        <w:tab w:val="left" w:pos="1080"/>
        <w:tab w:val="left" w:pos="1080"/>
        <w:tab w:val="left" w:pos="1080"/>
        <w:tab w:val="left" w:pos="1080"/>
      </w:tabs>
      <w:spacing w:before="240" w:after="80" w:line="360" w:lineRule="auto"/>
      <w:ind w:left="1008" w:hanging="1008"/>
      <w:outlineLvl w:val="4"/>
    </w:pPr>
    <w:rPr>
      <w:rFonts w:ascii="Roboto" w:eastAsia="Roboto" w:hAnsi="Roboto" w:cs="Roboto"/>
      <w:sz w:val="20"/>
      <w:szCs w:val="20"/>
      <w:lang w:val="nl" w:eastAsia="nl-NL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CA79E5"/>
    <w:pPr>
      <w:keepNext/>
      <w:keepLines/>
      <w:pBdr>
        <w:top w:val="none" w:sz="0" w:space="6" w:color="auto"/>
        <w:left w:val="none" w:sz="0" w:space="6" w:color="auto"/>
        <w:bottom w:val="none" w:sz="0" w:space="6" w:color="auto"/>
        <w:right w:val="none" w:sz="0" w:space="6" w:color="auto"/>
      </w:pBdr>
      <w:shd w:val="clear" w:color="auto" w:fill="FEF7F1"/>
      <w:tabs>
        <w:tab w:val="left" w:pos="1080"/>
        <w:tab w:val="left" w:pos="1080"/>
        <w:tab w:val="left" w:pos="1080"/>
        <w:tab w:val="left" w:pos="1080"/>
        <w:tab w:val="left" w:pos="1080"/>
        <w:tab w:val="left" w:pos="1080"/>
        <w:tab w:val="left" w:pos="1080"/>
      </w:tabs>
      <w:spacing w:before="240" w:after="80" w:line="360" w:lineRule="auto"/>
      <w:ind w:left="1152" w:hanging="1152"/>
      <w:outlineLvl w:val="5"/>
    </w:pPr>
    <w:rPr>
      <w:rFonts w:ascii="Roboto" w:eastAsia="Roboto" w:hAnsi="Roboto" w:cs="Roboto"/>
      <w:i/>
      <w:color w:val="CF815C"/>
      <w:sz w:val="20"/>
      <w:szCs w:val="20"/>
      <w:lang w:val="nl" w:eastAsia="nl-NL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A79E5"/>
    <w:pPr>
      <w:keepNext/>
      <w:keepLines/>
      <w:tabs>
        <w:tab w:val="left" w:pos="1080"/>
        <w:tab w:val="left" w:pos="1080"/>
        <w:tab w:val="left" w:pos="1080"/>
        <w:tab w:val="left" w:pos="1080"/>
        <w:tab w:val="left" w:pos="1080"/>
        <w:tab w:val="left" w:pos="1080"/>
        <w:tab w:val="left" w:pos="1080"/>
      </w:tabs>
      <w:spacing w:before="40" w:after="0" w:line="360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nl" w:eastAsia="nl-N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79E5"/>
    <w:pPr>
      <w:keepNext/>
      <w:keepLines/>
      <w:tabs>
        <w:tab w:val="left" w:pos="1080"/>
        <w:tab w:val="left" w:pos="1080"/>
        <w:tab w:val="left" w:pos="1080"/>
        <w:tab w:val="left" w:pos="1080"/>
        <w:tab w:val="left" w:pos="1080"/>
        <w:tab w:val="left" w:pos="1080"/>
        <w:tab w:val="left" w:pos="1080"/>
      </w:tabs>
      <w:spacing w:before="40" w:after="0" w:line="360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" w:eastAsia="nl-N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79E5"/>
    <w:pPr>
      <w:keepNext/>
      <w:keepLines/>
      <w:tabs>
        <w:tab w:val="left" w:pos="1080"/>
        <w:tab w:val="left" w:pos="1080"/>
        <w:tab w:val="left" w:pos="1080"/>
        <w:tab w:val="left" w:pos="1080"/>
        <w:tab w:val="left" w:pos="1080"/>
        <w:tab w:val="left" w:pos="1080"/>
        <w:tab w:val="left" w:pos="1080"/>
      </w:tabs>
      <w:spacing w:before="40" w:after="0" w:line="36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15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rsid w:val="0020157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AD2FBBA"/>
    <w:rPr>
      <w:color w:val="0563C1"/>
      <w:u w:val="single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01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0010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27EC9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BB7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99638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23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7A6A"/>
  </w:style>
  <w:style w:type="paragraph" w:styleId="Voettekst">
    <w:name w:val="footer"/>
    <w:basedOn w:val="Standaard"/>
    <w:link w:val="VoettekstChar"/>
    <w:uiPriority w:val="99"/>
    <w:unhideWhenUsed/>
    <w:rsid w:val="0023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37A6A"/>
  </w:style>
  <w:style w:type="paragraph" w:customStyle="1" w:styleId="StandaardHouVast">
    <w:name w:val="Standaard HouVast"/>
    <w:basedOn w:val="Standaard"/>
    <w:link w:val="StandaardHouVastChar"/>
    <w:qFormat/>
    <w:rsid w:val="002F035D"/>
    <w:pPr>
      <w:spacing w:line="320" w:lineRule="auto"/>
      <w:jc w:val="both"/>
    </w:pPr>
    <w:rPr>
      <w:rFonts w:ascii="Sofia Pro Soft Light" w:eastAsia="Calibri" w:hAnsi="Sofia Pro Soft Light" w:cs="Calibri"/>
      <w:color w:val="000000" w:themeColor="text1"/>
      <w:sz w:val="20"/>
      <w:szCs w:val="20"/>
    </w:rPr>
  </w:style>
  <w:style w:type="character" w:customStyle="1" w:styleId="StandaardHouVastChar">
    <w:name w:val="Standaard HouVast Char"/>
    <w:basedOn w:val="Standaardalinea-lettertype"/>
    <w:link w:val="StandaardHouVast"/>
    <w:rsid w:val="002F035D"/>
    <w:rPr>
      <w:rFonts w:ascii="Sofia Pro Soft Light" w:eastAsia="Calibri" w:hAnsi="Sofia Pro Soft Light" w:cs="Calibri"/>
      <w:color w:val="000000" w:themeColor="text1"/>
      <w:sz w:val="20"/>
      <w:szCs w:val="20"/>
    </w:rPr>
  </w:style>
  <w:style w:type="paragraph" w:customStyle="1" w:styleId="HouVastTitel">
    <w:name w:val="HouVast Titel"/>
    <w:basedOn w:val="Standaard"/>
    <w:next w:val="StandaardHouVast"/>
    <w:link w:val="HouVastTitelChar"/>
    <w:qFormat/>
    <w:rsid w:val="002F035D"/>
    <w:rPr>
      <w:rFonts w:ascii="Sofia Pro Soft Bold" w:hAnsi="Sofia Pro Soft Bold"/>
      <w:color w:val="FFFFFF" w:themeColor="background1"/>
      <w:sz w:val="44"/>
      <w:szCs w:val="44"/>
    </w:rPr>
  </w:style>
  <w:style w:type="character" w:customStyle="1" w:styleId="HouVastTitelChar">
    <w:name w:val="HouVast Titel Char"/>
    <w:basedOn w:val="Standaardalinea-lettertype"/>
    <w:link w:val="HouVastTitel"/>
    <w:rsid w:val="002F035D"/>
    <w:rPr>
      <w:rFonts w:ascii="Sofia Pro Soft Bold" w:hAnsi="Sofia Pro Soft Bold"/>
      <w:color w:val="FFFFFF" w:themeColor="background1"/>
      <w:sz w:val="44"/>
      <w:szCs w:val="44"/>
    </w:rPr>
  </w:style>
  <w:style w:type="paragraph" w:customStyle="1" w:styleId="Kop2HouVast">
    <w:name w:val="Kop 2 HouVast"/>
    <w:basedOn w:val="Standaard"/>
    <w:next w:val="StandaardHouVast"/>
    <w:link w:val="Kop2HouVastChar"/>
    <w:qFormat/>
    <w:rsid w:val="002C6BB3"/>
    <w:pPr>
      <w:spacing w:before="240" w:after="0" w:line="320" w:lineRule="auto"/>
      <w:jc w:val="both"/>
    </w:pPr>
    <w:rPr>
      <w:rFonts w:ascii="Sofia Pro Soft Bold" w:eastAsiaTheme="minorEastAsia" w:hAnsi="Sofia Pro Soft Bold"/>
      <w:color w:val="72C6D3"/>
      <w:sz w:val="32"/>
      <w:szCs w:val="32"/>
    </w:rPr>
  </w:style>
  <w:style w:type="character" w:customStyle="1" w:styleId="Kop2HouVastChar">
    <w:name w:val="Kop 2 HouVast Char"/>
    <w:basedOn w:val="Standaardalinea-lettertype"/>
    <w:link w:val="Kop2HouVast"/>
    <w:rsid w:val="002C6BB3"/>
    <w:rPr>
      <w:rFonts w:ascii="Sofia Pro Soft Bold" w:eastAsiaTheme="minorEastAsia" w:hAnsi="Sofia Pro Soft Bold"/>
      <w:color w:val="72C6D3"/>
      <w:sz w:val="32"/>
      <w:szCs w:val="32"/>
    </w:rPr>
  </w:style>
  <w:style w:type="paragraph" w:customStyle="1" w:styleId="Kop3HouVast">
    <w:name w:val="Kop 3 HouVast"/>
    <w:basedOn w:val="Standaard"/>
    <w:next w:val="StandaardHouVast"/>
    <w:link w:val="Kop3HouVastChar"/>
    <w:qFormat/>
    <w:rsid w:val="00EA2F83"/>
    <w:pPr>
      <w:spacing w:after="0" w:line="320" w:lineRule="auto"/>
      <w:jc w:val="both"/>
    </w:pPr>
    <w:rPr>
      <w:rFonts w:ascii="Sofia Pro Soft Bold" w:eastAsiaTheme="minorEastAsia" w:hAnsi="Sofia Pro Soft Bold"/>
      <w:sz w:val="20"/>
      <w:szCs w:val="20"/>
    </w:rPr>
  </w:style>
  <w:style w:type="character" w:customStyle="1" w:styleId="Kop3HouVastChar">
    <w:name w:val="Kop 3 HouVast Char"/>
    <w:basedOn w:val="Standaardalinea-lettertype"/>
    <w:link w:val="Kop3HouVast"/>
    <w:rsid w:val="00EA2F83"/>
    <w:rPr>
      <w:rFonts w:ascii="Sofia Pro Soft Bold" w:eastAsiaTheme="minorEastAsia" w:hAnsi="Sofia Pro Soft Bold"/>
      <w:sz w:val="20"/>
      <w:szCs w:val="20"/>
    </w:rPr>
  </w:style>
  <w:style w:type="numbering" w:customStyle="1" w:styleId="HouVast">
    <w:name w:val="HouVast"/>
    <w:uiPriority w:val="99"/>
    <w:rsid w:val="00514AF2"/>
    <w:pPr>
      <w:numPr>
        <w:numId w:val="33"/>
      </w:numPr>
    </w:pPr>
  </w:style>
  <w:style w:type="character" w:styleId="Subtielebenadrukking">
    <w:name w:val="Subtle Emphasis"/>
    <w:aliases w:val="Quote"/>
    <w:basedOn w:val="Standaardalinea-lettertype"/>
    <w:uiPriority w:val="19"/>
    <w:rsid w:val="00752913"/>
    <w:rPr>
      <w:i/>
      <w:iCs/>
      <w:color w:val="404040" w:themeColor="text1" w:themeTint="BF"/>
    </w:rPr>
  </w:style>
  <w:style w:type="character" w:styleId="Zwaar">
    <w:name w:val="Strong"/>
    <w:basedOn w:val="Standaardalinea-lettertype"/>
    <w:uiPriority w:val="22"/>
    <w:qFormat/>
    <w:rsid w:val="00752913"/>
    <w:rPr>
      <w:rFonts w:ascii="Sofia Pro Soft Bold" w:hAnsi="Sofia Pro Soft Bold"/>
      <w:b/>
      <w:bCs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6BB3"/>
    <w:pPr>
      <w:numPr>
        <w:ilvl w:val="1"/>
      </w:numPr>
    </w:pPr>
    <w:rPr>
      <w:rFonts w:ascii="Sofia Pro Soft Bold" w:eastAsiaTheme="minorEastAsia" w:hAnsi="Sofia Pro Soft Bold"/>
      <w:color w:val="72C6D3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6BB3"/>
    <w:rPr>
      <w:rFonts w:ascii="Sofia Pro Soft Bold" w:eastAsiaTheme="minorEastAsia" w:hAnsi="Sofia Pro Soft Bold"/>
      <w:color w:val="72C6D3"/>
      <w:spacing w:val="15"/>
      <w:sz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2913"/>
    <w:pPr>
      <w:spacing w:before="200"/>
      <w:ind w:left="864" w:right="864"/>
      <w:jc w:val="center"/>
    </w:pPr>
    <w:rPr>
      <w:rFonts w:ascii="Sofia Pro Soft Light" w:hAnsi="Sofia Pro Soft Light"/>
      <w:i/>
      <w:iCs/>
      <w:color w:val="404040" w:themeColor="text1" w:themeTint="BF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752913"/>
    <w:rPr>
      <w:rFonts w:ascii="Sofia Pro Soft Light" w:hAnsi="Sofia Pro Soft Light"/>
      <w:i/>
      <w:iCs/>
      <w:color w:val="404040" w:themeColor="text1" w:themeTint="BF"/>
      <w:sz w:val="20"/>
    </w:rPr>
  </w:style>
  <w:style w:type="numbering" w:customStyle="1" w:styleId="HouVastLijst">
    <w:name w:val="HouVast Lijst"/>
    <w:uiPriority w:val="99"/>
    <w:rsid w:val="00AA1858"/>
    <w:pPr>
      <w:numPr>
        <w:numId w:val="36"/>
      </w:numPr>
    </w:pPr>
  </w:style>
  <w:style w:type="paragraph" w:styleId="Plattetekstinspringen">
    <w:name w:val="Body Text Indent"/>
    <w:basedOn w:val="Standaard"/>
    <w:link w:val="PlattetekstinspringenChar"/>
    <w:rsid w:val="00E025AD"/>
    <w:pPr>
      <w:spacing w:after="120" w:line="319" w:lineRule="auto"/>
      <w:ind w:left="283"/>
      <w:jc w:val="both"/>
    </w:pPr>
    <w:rPr>
      <w:rFonts w:ascii="Sofia Pro Soft Light" w:eastAsia="Times New Roman" w:hAnsi="Sofia Pro Soft Light" w:cs="Times New Roman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E025AD"/>
    <w:rPr>
      <w:rFonts w:ascii="Sofia Pro Soft Light" w:eastAsia="Times New Roman" w:hAnsi="Sofia Pro Soft Light" w:cs="Times New Roman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CA79E5"/>
    <w:rPr>
      <w:rFonts w:ascii="Verdana" w:eastAsia="Verdana" w:hAnsi="Verdana" w:cs="Verdana"/>
      <w:b/>
      <w:color w:val="4EA3A0"/>
      <w:sz w:val="20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CA79E5"/>
    <w:rPr>
      <w:rFonts w:ascii="Roboto" w:eastAsia="Roboto" w:hAnsi="Roboto" w:cs="Roboto"/>
      <w:sz w:val="20"/>
      <w:szCs w:val="20"/>
      <w:shd w:val="clear" w:color="auto" w:fill="EFF5F4"/>
      <w:lang w:val="nl" w:eastAsia="nl-NL"/>
    </w:rPr>
  </w:style>
  <w:style w:type="character" w:customStyle="1" w:styleId="Kop6Char">
    <w:name w:val="Kop 6 Char"/>
    <w:basedOn w:val="Standaardalinea-lettertype"/>
    <w:link w:val="Kop6"/>
    <w:uiPriority w:val="9"/>
    <w:rsid w:val="00CA79E5"/>
    <w:rPr>
      <w:rFonts w:ascii="Roboto" w:eastAsia="Roboto" w:hAnsi="Roboto" w:cs="Roboto"/>
      <w:i/>
      <w:color w:val="CF815C"/>
      <w:sz w:val="20"/>
      <w:szCs w:val="20"/>
      <w:shd w:val="clear" w:color="auto" w:fill="FEF7F1"/>
      <w:lang w:val="nl" w:eastAsia="nl-NL"/>
    </w:rPr>
  </w:style>
  <w:style w:type="character" w:customStyle="1" w:styleId="Kop7Char">
    <w:name w:val="Kop 7 Char"/>
    <w:basedOn w:val="Standaardalinea-lettertype"/>
    <w:link w:val="Kop7"/>
    <w:uiPriority w:val="9"/>
    <w:rsid w:val="00CA79E5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79E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79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" w:eastAsia="nl-NL"/>
    </w:rPr>
  </w:style>
  <w:style w:type="paragraph" w:styleId="Voetnoottekst">
    <w:name w:val="footnote text"/>
    <w:basedOn w:val="Standaard"/>
    <w:link w:val="VoetnoottekstChar"/>
    <w:semiHidden/>
    <w:rsid w:val="00CA7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A79E5"/>
    <w:rPr>
      <w:rFonts w:ascii="Times New Roman" w:eastAsia="Times New Roman" w:hAnsi="Times New Roman" w:cs="Times New Roman"/>
      <w:sz w:val="20"/>
      <w:szCs w:val="20"/>
    </w:rPr>
  </w:style>
  <w:style w:type="character" w:styleId="Voetnootmarkering">
    <w:name w:val="footnote reference"/>
    <w:semiHidden/>
    <w:rsid w:val="00CA79E5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CA79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ocuments\Aangepaste%20Office-sjablonen\Word%20sjabloon%20HouVast%20Huisstijl%20-%20Blauw%20-%205.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3A0697-2DD1-4328-9F87-9F001DC4388E}"/>
      </w:docPartPr>
      <w:docPartBody>
        <w:p w:rsidR="008703D9" w:rsidRDefault="00FC2839">
          <w:r w:rsidRPr="00E525F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243CB5E5BC4A049F266EDD7354E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923EED-AD66-423E-AB11-CF8E9E7FEEF3}"/>
      </w:docPartPr>
      <w:docPartBody>
        <w:p w:rsidR="008703D9" w:rsidRDefault="00FC2839" w:rsidP="00FC2839">
          <w:pPr>
            <w:pStyle w:val="AF243CB5E5BC4A049F266EDD7354E7ED"/>
          </w:pPr>
          <w:r w:rsidRPr="00E525F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fia Pro Soft Light">
    <w:altName w:val="Calibri"/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ofia Pro Soft Bold">
    <w:altName w:val="Calibri"/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39"/>
    <w:rsid w:val="00085365"/>
    <w:rsid w:val="00327466"/>
    <w:rsid w:val="008703D9"/>
    <w:rsid w:val="00EE62E9"/>
    <w:rsid w:val="00FC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C2839"/>
    <w:rPr>
      <w:color w:val="666666"/>
    </w:rPr>
  </w:style>
  <w:style w:type="paragraph" w:customStyle="1" w:styleId="AF243CB5E5BC4A049F266EDD7354E7ED">
    <w:name w:val="AF243CB5E5BC4A049F266EDD7354E7ED"/>
    <w:rsid w:val="00FC28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1E5671147804BBB5B0B9D83F29E1E" ma:contentTypeVersion="14" ma:contentTypeDescription="Een nieuw document maken." ma:contentTypeScope="" ma:versionID="2634a0f68eeab2296fc0fd840062c639">
  <xsd:schema xmlns:xsd="http://www.w3.org/2001/XMLSchema" xmlns:xs="http://www.w3.org/2001/XMLSchema" xmlns:p="http://schemas.microsoft.com/office/2006/metadata/properties" xmlns:ns2="33fa5c49-2c13-4086-8200-e44b26b5a2a1" xmlns:ns3="c1b0f8a3-5b29-47de-b6af-aedc0a6fda90" targetNamespace="http://schemas.microsoft.com/office/2006/metadata/properties" ma:root="true" ma:fieldsID="bf5594e3abae2bd8da55390029845daf" ns2:_="" ns3:_="">
    <xsd:import namespace="33fa5c49-2c13-4086-8200-e44b26b5a2a1"/>
    <xsd:import namespace="c1b0f8a3-5b29-47de-b6af-aedc0a6fd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a5c49-2c13-4086-8200-e44b26b5a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c849119-0afc-4dcd-9715-6b37a585a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0f8a3-5b29-47de-b6af-aedc0a6fda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5856e8-8634-4701-a259-d206a4458de8}" ma:internalName="TaxCatchAll" ma:showField="CatchAllData" ma:web="c1b0f8a3-5b29-47de-b6af-aedc0a6fd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b0f8a3-5b29-47de-b6af-aedc0a6fda90" xsi:nil="true"/>
    <lcf76f155ced4ddcb4097134ff3c332f xmlns="33fa5c49-2c13-4086-8200-e44b26b5a2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EA586C-6C7E-46E4-89A3-F822CCAA96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E64626-A009-4AC1-BD95-EF86873851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53DB83-B297-4383-8B46-27F7A72FE1C3}"/>
</file>

<file path=customXml/itemProps4.xml><?xml version="1.0" encoding="utf-8"?>
<ds:datastoreItem xmlns:ds="http://schemas.openxmlformats.org/officeDocument/2006/customXml" ds:itemID="{25E78ED4-787D-4832-9154-1CC3A7707842}">
  <ds:schemaRefs>
    <ds:schemaRef ds:uri="http://schemas.microsoft.com/office/2006/metadata/properties"/>
    <ds:schemaRef ds:uri="http://schemas.microsoft.com/office/infopath/2007/PartnerControls"/>
    <ds:schemaRef ds:uri="c1b0f8a3-5b29-47de-b6af-aedc0a6fda90"/>
    <ds:schemaRef ds:uri="33fa5c49-2c13-4086-8200-e44b26b5a2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sjabloon HouVast Huisstijl - Blauw - 5.1</Template>
  <TotalTime>1</TotalTime>
  <Pages>2</Pages>
  <Words>310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</dc:creator>
  <cp:keywords/>
  <dc:description/>
  <cp:lastModifiedBy>Sanna Koet</cp:lastModifiedBy>
  <cp:revision>6</cp:revision>
  <cp:lastPrinted>2025-12-09T15:09:00Z</cp:lastPrinted>
  <dcterms:created xsi:type="dcterms:W3CDTF">2026-04-13T08:58:00Z</dcterms:created>
  <dcterms:modified xsi:type="dcterms:W3CDTF">2026-04-30T16:30:00Z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0x010100D571E5671147804BBB5B0B9D83F29E1E</vt:lpwstr>
  </property>
  <property fmtid="{D5CDD505-2E9C-101B-9397-08002B2CF9AE}" pid="3" name="MediaServiceImageTags">
    <vt:lpwstr/>
  </property>
</Properties>
</file>